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89EA1" w14:textId="59A99156" w:rsidR="00F747F9" w:rsidRDefault="00DA61C9">
      <w:r w:rsidRPr="00DA61C9">
        <w:drawing>
          <wp:anchor distT="0" distB="0" distL="114300" distR="114300" simplePos="0" relativeHeight="251764736" behindDoc="0" locked="0" layoutInCell="1" allowOverlap="1" wp14:anchorId="46929607" wp14:editId="5B5A0BA8">
            <wp:simplePos x="0" y="0"/>
            <wp:positionH relativeFrom="column">
              <wp:posOffset>171450</wp:posOffset>
            </wp:positionH>
            <wp:positionV relativeFrom="paragraph">
              <wp:posOffset>-1819275</wp:posOffset>
            </wp:positionV>
            <wp:extent cx="2219325" cy="1498600"/>
            <wp:effectExtent l="0" t="0" r="9525" b="6350"/>
            <wp:wrapNone/>
            <wp:docPr id="1685160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16053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1C9">
        <w:drawing>
          <wp:anchor distT="0" distB="0" distL="114300" distR="114300" simplePos="0" relativeHeight="251763712" behindDoc="0" locked="0" layoutInCell="1" allowOverlap="1" wp14:anchorId="49E3E630" wp14:editId="682EB732">
            <wp:simplePos x="0" y="0"/>
            <wp:positionH relativeFrom="column">
              <wp:posOffset>2610080</wp:posOffset>
            </wp:positionH>
            <wp:positionV relativeFrom="paragraph">
              <wp:posOffset>-2571115</wp:posOffset>
            </wp:positionV>
            <wp:extent cx="2114550" cy="2161776"/>
            <wp:effectExtent l="0" t="0" r="0" b="0"/>
            <wp:wrapNone/>
            <wp:docPr id="190203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394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61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1C9">
        <w:drawing>
          <wp:anchor distT="0" distB="0" distL="114300" distR="114300" simplePos="0" relativeHeight="251765760" behindDoc="0" locked="0" layoutInCell="1" allowOverlap="1" wp14:anchorId="475B67B2" wp14:editId="7542DF7F">
            <wp:simplePos x="0" y="0"/>
            <wp:positionH relativeFrom="column">
              <wp:posOffset>4819650</wp:posOffset>
            </wp:positionH>
            <wp:positionV relativeFrom="paragraph">
              <wp:posOffset>-3952875</wp:posOffset>
            </wp:positionV>
            <wp:extent cx="2205990" cy="3543300"/>
            <wp:effectExtent l="0" t="0" r="3810" b="0"/>
            <wp:wrapNone/>
            <wp:docPr id="1843707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07064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" r="2813" b="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C5A">
        <w:rPr>
          <w:noProof/>
        </w:rPr>
        <w:drawing>
          <wp:anchor distT="0" distB="0" distL="114300" distR="114300" simplePos="0" relativeHeight="251760640" behindDoc="0" locked="0" layoutInCell="1" allowOverlap="1" wp14:anchorId="4FD95FD3" wp14:editId="287E17DB">
            <wp:simplePos x="0" y="0"/>
            <wp:positionH relativeFrom="column">
              <wp:posOffset>-28575</wp:posOffset>
            </wp:positionH>
            <wp:positionV relativeFrom="paragraph">
              <wp:posOffset>-4762500</wp:posOffset>
            </wp:positionV>
            <wp:extent cx="2522220" cy="2943225"/>
            <wp:effectExtent l="0" t="0" r="0" b="9525"/>
            <wp:wrapNone/>
            <wp:docPr id="14684742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22" cy="294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E8DCF1" wp14:editId="4CC413B6">
                <wp:simplePos x="0" y="0"/>
                <wp:positionH relativeFrom="column">
                  <wp:posOffset>4819650</wp:posOffset>
                </wp:positionH>
                <wp:positionV relativeFrom="paragraph">
                  <wp:posOffset>-6486525</wp:posOffset>
                </wp:positionV>
                <wp:extent cx="2215515" cy="6165850"/>
                <wp:effectExtent l="0" t="0" r="13335" b="25400"/>
                <wp:wrapNone/>
                <wp:docPr id="4358764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515" cy="6165850"/>
                        </a:xfrm>
                        <a:prstGeom prst="rect">
                          <a:avLst/>
                        </a:prstGeom>
                        <a:solidFill>
                          <a:srgbClr val="5AA2AE">
                            <a:lumMod val="40000"/>
                            <a:lumOff val="60000"/>
                          </a:srgbClr>
                        </a:solidFill>
                        <a:ln w="19050" cap="rnd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3BECBF" w14:textId="69B5C21E" w:rsidR="00356E3C" w:rsidRPr="00754F42" w:rsidRDefault="00356E3C" w:rsidP="00754F42">
                            <w:pPr>
                              <w:jc w:val="center"/>
                              <w:rPr>
                                <w:color w:val="44444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380BC" wp14:editId="223E7E32">
                                  <wp:extent cx="344384" cy="438827"/>
                                  <wp:effectExtent l="0" t="0" r="0" b="0"/>
                                  <wp:docPr id="212127943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5358634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723" cy="444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05115A" w14:textId="1F3FC5E9" w:rsidR="00754F42" w:rsidRPr="00012F85" w:rsidRDefault="00754F42" w:rsidP="003A00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12F85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Friendly Reminde</w:t>
                            </w:r>
                            <w:r w:rsidR="003B17D5" w:rsidRPr="00012F85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r</w:t>
                            </w:r>
                            <w:r w:rsidR="00822654" w:rsidRPr="00012F85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 from Council</w:t>
                            </w:r>
                            <w:r w:rsidR="003A00F8" w:rsidRPr="00012F85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:</w:t>
                            </w:r>
                          </w:p>
                          <w:p w14:paraId="6F09E87A" w14:textId="0C4FD87F" w:rsidR="00FC3E56" w:rsidRPr="00012F85" w:rsidRDefault="00FC3E56" w:rsidP="00FC3E5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12F85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No Dumping of ANY Garbage is allowed at the Village Shop Yard.  You may dump your grass</w:t>
                            </w:r>
                            <w:r w:rsidR="007E6B35" w:rsidRPr="00012F85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/tree </w:t>
                            </w:r>
                            <w:r w:rsidRPr="00012F85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clippings and wood </w:t>
                            </w:r>
                            <w:r w:rsidR="007E6B35" w:rsidRPr="00012F85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for burning only.  Please keep our Village looking clean.</w:t>
                            </w:r>
                          </w:p>
                          <w:p w14:paraId="2884FE6D" w14:textId="77777777" w:rsidR="00012F85" w:rsidRDefault="00012F85" w:rsidP="00FC3E56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31AC30E5" w14:textId="78A867DA" w:rsidR="00012F85" w:rsidRDefault="00012F85" w:rsidP="00FC3E56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672F41E0" w14:textId="462D07C2" w:rsidR="00012F85" w:rsidRDefault="00012F85" w:rsidP="00FC3E56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37BB64CC" w14:textId="77777777" w:rsidR="007E6B35" w:rsidRDefault="007E6B35" w:rsidP="00FC3E56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20EE948C" w14:textId="6615817B" w:rsidR="007E6B35" w:rsidRPr="007E6B35" w:rsidRDefault="007E6B35" w:rsidP="00FC3E56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71E350B4" w14:textId="77777777" w:rsidR="007E6B35" w:rsidRDefault="007E6B35" w:rsidP="00FC3E56"/>
                          <w:p w14:paraId="5276FD01" w14:textId="77777777" w:rsidR="007E6B35" w:rsidRDefault="007E6B35" w:rsidP="00FC3E56"/>
                          <w:p w14:paraId="5DC9C4F5" w14:textId="77777777" w:rsidR="007E6B35" w:rsidRDefault="007E6B35" w:rsidP="00FC3E56"/>
                          <w:p w14:paraId="2E4591C7" w14:textId="77777777" w:rsidR="007E6B35" w:rsidRDefault="007E6B35" w:rsidP="00FC3E56"/>
                          <w:p w14:paraId="61AF44D1" w14:textId="77777777" w:rsidR="00FC3E56" w:rsidRDefault="00FC3E56" w:rsidP="00FC3E56"/>
                          <w:p w14:paraId="67DD60DF" w14:textId="77777777" w:rsidR="00730325" w:rsidRDefault="00730325" w:rsidP="003A00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8DCF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9.5pt;margin-top:-510.75pt;width:174.45pt;height:485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" fillcolor="#bddadf" strokecolor="windowText" strokeweight="1.5pt">
                <v:stroke endcap="round"/>
                <v:textbox>
                  <w:txbxContent>
                    <w:p w14:paraId="213BECBF" w14:textId="69B5C21E" w:rsidR="00356E3C" w:rsidRPr="00754F42" w:rsidRDefault="00356E3C" w:rsidP="00754F42">
                      <w:pPr>
                        <w:jc w:val="center"/>
                        <w:rPr>
                          <w:color w:val="444444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1380BC" wp14:editId="223E7E32">
                            <wp:extent cx="344384" cy="438827"/>
                            <wp:effectExtent l="0" t="0" r="0" b="0"/>
                            <wp:docPr id="212127943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5358634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723" cy="444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05115A" w14:textId="1F3FC5E9" w:rsidR="00754F42" w:rsidRPr="00012F85" w:rsidRDefault="00754F42" w:rsidP="003A00F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12F85">
                        <w:rPr>
                          <w:sz w:val="24"/>
                          <w:szCs w:val="24"/>
                          <w:highlight w:val="yellow"/>
                        </w:rPr>
                        <w:t>Friendly Reminde</w:t>
                      </w:r>
                      <w:r w:rsidR="003B17D5" w:rsidRPr="00012F85">
                        <w:rPr>
                          <w:sz w:val="24"/>
                          <w:szCs w:val="24"/>
                          <w:highlight w:val="yellow"/>
                        </w:rPr>
                        <w:t>r</w:t>
                      </w:r>
                      <w:r w:rsidR="00822654" w:rsidRPr="00012F85">
                        <w:rPr>
                          <w:sz w:val="24"/>
                          <w:szCs w:val="24"/>
                          <w:highlight w:val="yellow"/>
                        </w:rPr>
                        <w:t xml:space="preserve"> from Council</w:t>
                      </w:r>
                      <w:r w:rsidR="003A00F8" w:rsidRPr="00012F85">
                        <w:rPr>
                          <w:sz w:val="24"/>
                          <w:szCs w:val="24"/>
                          <w:highlight w:val="yellow"/>
                        </w:rPr>
                        <w:t>:</w:t>
                      </w:r>
                    </w:p>
                    <w:p w14:paraId="6F09E87A" w14:textId="0C4FD87F" w:rsidR="00FC3E56" w:rsidRPr="00012F85" w:rsidRDefault="00FC3E56" w:rsidP="00FC3E56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012F85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No Dumping of ANY Garbage is allowed at the Village Shop Yard.  You may dump your grass</w:t>
                      </w:r>
                      <w:r w:rsidR="007E6B35" w:rsidRPr="00012F85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/tree </w:t>
                      </w:r>
                      <w:r w:rsidRPr="00012F85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clippings and wood </w:t>
                      </w:r>
                      <w:r w:rsidR="007E6B35" w:rsidRPr="00012F85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for burning only.  Please keep our Village looking clean.</w:t>
                      </w:r>
                    </w:p>
                    <w:p w14:paraId="2884FE6D" w14:textId="77777777" w:rsidR="00012F85" w:rsidRDefault="00012F85" w:rsidP="00FC3E56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31AC30E5" w14:textId="78A867DA" w:rsidR="00012F85" w:rsidRDefault="00012F85" w:rsidP="00FC3E56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672F41E0" w14:textId="462D07C2" w:rsidR="00012F85" w:rsidRDefault="00012F85" w:rsidP="00FC3E56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37BB64CC" w14:textId="77777777" w:rsidR="007E6B35" w:rsidRDefault="007E6B35" w:rsidP="00FC3E56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20EE948C" w14:textId="6615817B" w:rsidR="007E6B35" w:rsidRPr="007E6B35" w:rsidRDefault="007E6B35" w:rsidP="00FC3E56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71E350B4" w14:textId="77777777" w:rsidR="007E6B35" w:rsidRDefault="007E6B35" w:rsidP="00FC3E56"/>
                    <w:p w14:paraId="5276FD01" w14:textId="77777777" w:rsidR="007E6B35" w:rsidRDefault="007E6B35" w:rsidP="00FC3E56"/>
                    <w:p w14:paraId="5DC9C4F5" w14:textId="77777777" w:rsidR="007E6B35" w:rsidRDefault="007E6B35" w:rsidP="00FC3E56"/>
                    <w:p w14:paraId="2E4591C7" w14:textId="77777777" w:rsidR="007E6B35" w:rsidRDefault="007E6B35" w:rsidP="00FC3E56"/>
                    <w:p w14:paraId="61AF44D1" w14:textId="77777777" w:rsidR="00FC3E56" w:rsidRDefault="00FC3E56" w:rsidP="00FC3E56"/>
                    <w:p w14:paraId="67DD60DF" w14:textId="77777777" w:rsidR="00730325" w:rsidRDefault="00730325" w:rsidP="003A00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693228" wp14:editId="081D0083">
                <wp:simplePos x="0" y="0"/>
                <wp:positionH relativeFrom="column">
                  <wp:posOffset>2552700</wp:posOffset>
                </wp:positionH>
                <wp:positionV relativeFrom="paragraph">
                  <wp:posOffset>-6457950</wp:posOffset>
                </wp:positionV>
                <wp:extent cx="2223770" cy="6137275"/>
                <wp:effectExtent l="0" t="0" r="24130" b="15875"/>
                <wp:wrapNone/>
                <wp:docPr id="9511734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770" cy="6137275"/>
                        </a:xfrm>
                        <a:prstGeom prst="rect">
                          <a:avLst/>
                        </a:prstGeom>
                        <a:solidFill>
                          <a:srgbClr val="5AA2AE">
                            <a:lumMod val="40000"/>
                            <a:lumOff val="60000"/>
                          </a:srgbClr>
                        </a:solidFill>
                        <a:ln w="19050" cap="rnd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BAA56D" w14:textId="3911822B" w:rsidR="007E6B35" w:rsidRPr="007E6B35" w:rsidRDefault="00012F85" w:rsidP="007E6B3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80809"/>
                                <w:sz w:val="18"/>
                                <w:szCs w:val="18"/>
                                <w:lang w:eastAsia="en-C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3EF42" wp14:editId="79265F4F">
                                  <wp:extent cx="2010410" cy="3400425"/>
                                  <wp:effectExtent l="0" t="0" r="8890" b="9525"/>
                                  <wp:docPr id="70817655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8176556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8739" cy="3532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E6B35" w:rsidRPr="007E6B35">
                              <w:rPr>
                                <w:rFonts w:ascii="inherit" w:eastAsia="Times New Roman" w:hAnsi="inherit" w:cs="Segoe UI Historic"/>
                                <w:color w:val="080809"/>
                                <w:sz w:val="18"/>
                                <w:szCs w:val="18"/>
                                <w:lang w:eastAsia="en-CA"/>
                              </w:rPr>
                              <w:t xml:space="preserve"> </w:t>
                            </w:r>
                          </w:p>
                          <w:p w14:paraId="1B650A85" w14:textId="77777777" w:rsidR="007E6B35" w:rsidRDefault="007E6B35" w:rsidP="007E6B35"/>
                          <w:p w14:paraId="0E514119" w14:textId="77777777" w:rsidR="007E6B35" w:rsidRDefault="007E6B35" w:rsidP="007E6B35"/>
                          <w:p w14:paraId="5E3B1912" w14:textId="77777777" w:rsidR="007E6B35" w:rsidRDefault="007E6B35" w:rsidP="007E6B35"/>
                          <w:p w14:paraId="1C3DC233" w14:textId="77777777" w:rsidR="007E6B35" w:rsidRDefault="007E6B35" w:rsidP="007E6B35"/>
                          <w:p w14:paraId="084FDF45" w14:textId="77777777" w:rsidR="007E6B35" w:rsidRDefault="007E6B35" w:rsidP="007E6B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93228" id="_x0000_s1027" type="#_x0000_t202" style="position:absolute;margin-left:201pt;margin-top:-508.5pt;width:175.1pt;height:483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" fillcolor="#bddadf" strokecolor="windowText" strokeweight="1.5pt">
                <v:stroke endcap="round"/>
                <v:textbox>
                  <w:txbxContent>
                    <w:p w14:paraId="00BAA56D" w14:textId="3911822B" w:rsidR="007E6B35" w:rsidRPr="007E6B35" w:rsidRDefault="00012F85" w:rsidP="007E6B35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80809"/>
                          <w:sz w:val="18"/>
                          <w:szCs w:val="18"/>
                          <w:lang w:eastAsia="en-C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43EF42" wp14:editId="79265F4F">
                            <wp:extent cx="2010410" cy="3400425"/>
                            <wp:effectExtent l="0" t="0" r="8890" b="9525"/>
                            <wp:docPr id="70817655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8176556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8739" cy="3532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E6B35" w:rsidRPr="007E6B35">
                        <w:rPr>
                          <w:rFonts w:ascii="inherit" w:eastAsia="Times New Roman" w:hAnsi="inherit" w:cs="Segoe UI Historic"/>
                          <w:color w:val="080809"/>
                          <w:sz w:val="18"/>
                          <w:szCs w:val="18"/>
                          <w:lang w:eastAsia="en-CA"/>
                        </w:rPr>
                        <w:t xml:space="preserve"> </w:t>
                      </w:r>
                    </w:p>
                    <w:p w14:paraId="1B650A85" w14:textId="77777777" w:rsidR="007E6B35" w:rsidRDefault="007E6B35" w:rsidP="007E6B35"/>
                    <w:p w14:paraId="0E514119" w14:textId="77777777" w:rsidR="007E6B35" w:rsidRDefault="007E6B35" w:rsidP="007E6B35"/>
                    <w:p w14:paraId="5E3B1912" w14:textId="77777777" w:rsidR="007E6B35" w:rsidRDefault="007E6B35" w:rsidP="007E6B35"/>
                    <w:p w14:paraId="1C3DC233" w14:textId="77777777" w:rsidR="007E6B35" w:rsidRDefault="007E6B35" w:rsidP="007E6B35"/>
                    <w:p w14:paraId="084FDF45" w14:textId="77777777" w:rsidR="007E6B35" w:rsidRDefault="007E6B35" w:rsidP="007E6B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2F8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2FC3CB" wp14:editId="42C9532D">
                <wp:simplePos x="0" y="0"/>
                <wp:positionH relativeFrom="column">
                  <wp:posOffset>-30773</wp:posOffset>
                </wp:positionH>
                <wp:positionV relativeFrom="paragraph">
                  <wp:posOffset>-5987561</wp:posOffset>
                </wp:positionV>
                <wp:extent cx="2524125" cy="1230924"/>
                <wp:effectExtent l="0" t="0" r="28575" b="2667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230924"/>
                        </a:xfrm>
                        <a:prstGeom prst="rect">
                          <a:avLst/>
                        </a:prstGeom>
                        <a:solidFill>
                          <a:srgbClr val="242852">
                            <a:lumMod val="20000"/>
                            <a:lumOff val="80000"/>
                          </a:srgbClr>
                        </a:solidFill>
                        <a:ln w="19050" cap="rnd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B4AFA3" w14:textId="645D8028" w:rsidR="00D32697" w:rsidRPr="001252AE" w:rsidRDefault="00D32697" w:rsidP="00D3269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5AA2AE" w:themeColor="accent5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252AE">
                              <w:rPr>
                                <w:rFonts w:ascii="Arial" w:hAnsi="Arial" w:cs="Arial"/>
                                <w:b/>
                                <w:color w:val="5AA2AE" w:themeColor="accent5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Club Des Pionniers</w:t>
                            </w:r>
                          </w:p>
                          <w:p w14:paraId="1DA1AEDE" w14:textId="017443E6" w:rsidR="00D32697" w:rsidRDefault="00D32697" w:rsidP="00D3269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5AA2AE" w:themeColor="accent5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252AE">
                              <w:rPr>
                                <w:rFonts w:ascii="Arial" w:hAnsi="Arial" w:cs="Arial"/>
                                <w:b/>
                                <w:color w:val="5AA2AE" w:themeColor="accent5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4918 3rd St, Donnelly, AB</w:t>
                            </w:r>
                          </w:p>
                          <w:p w14:paraId="7C57E208" w14:textId="77777777" w:rsidR="00730325" w:rsidRDefault="00730325" w:rsidP="00D32697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4124917D" w14:textId="528756A0" w:rsidR="00D32697" w:rsidRDefault="00730325" w:rsidP="00D32697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="00D32697" w:rsidRPr="001E350A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o</w:t>
                            </w:r>
                            <w:r w:rsidR="00D32697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</w:t>
                            </w:r>
                            <w:r w:rsidR="00D32697" w:rsidRPr="001E350A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 and enjoy the poo</w:t>
                            </w:r>
                            <w:r w:rsidR="00D32697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</w:t>
                            </w:r>
                            <w:r w:rsidR="00D32697" w:rsidRPr="001E350A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table, the exer</w:t>
                            </w:r>
                            <w:r w:rsidR="00D32697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cise machines and many books available to take home.</w:t>
                            </w:r>
                          </w:p>
                          <w:p w14:paraId="6E12F282" w14:textId="68492147" w:rsidR="006B10AF" w:rsidRDefault="006B10AF" w:rsidP="00D32697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For Hall Rentals, contact Annette @ 780-837-6450</w:t>
                            </w:r>
                          </w:p>
                          <w:p w14:paraId="23A4EB68" w14:textId="77777777" w:rsidR="00D32697" w:rsidRDefault="00D32697" w:rsidP="00D32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C3CB" id="Text Box 109" o:spid="_x0000_s1028" type="#_x0000_t202" style="position:absolute;margin-left:-2.4pt;margin-top:-471.45pt;width:198.75pt;height:96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" fillcolor="#c9cbe7" strokecolor="windowText" strokeweight="1.5pt">
                <v:stroke endcap="round"/>
                <v:textbox>
                  <w:txbxContent>
                    <w:p w14:paraId="43B4AFA3" w14:textId="645D8028" w:rsidR="00D32697" w:rsidRPr="001252AE" w:rsidRDefault="00D32697" w:rsidP="00D3269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5AA2AE" w:themeColor="accent5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252AE">
                        <w:rPr>
                          <w:rFonts w:ascii="Arial" w:hAnsi="Arial" w:cs="Arial"/>
                          <w:b/>
                          <w:color w:val="5AA2AE" w:themeColor="accent5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Club Des Pionniers</w:t>
                      </w:r>
                    </w:p>
                    <w:p w14:paraId="1DA1AEDE" w14:textId="017443E6" w:rsidR="00D32697" w:rsidRDefault="00D32697" w:rsidP="00D3269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5AA2AE" w:themeColor="accent5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252AE">
                        <w:rPr>
                          <w:rFonts w:ascii="Arial" w:hAnsi="Arial" w:cs="Arial"/>
                          <w:b/>
                          <w:color w:val="5AA2AE" w:themeColor="accent5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4918 3rd St, Donnelly, AB</w:t>
                      </w:r>
                    </w:p>
                    <w:p w14:paraId="7C57E208" w14:textId="77777777" w:rsidR="00730325" w:rsidRDefault="00730325" w:rsidP="00D32697">
                      <w:pPr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4124917D" w14:textId="528756A0" w:rsidR="00D32697" w:rsidRDefault="00730325" w:rsidP="00D32697">
                      <w:pPr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C</w:t>
                      </w:r>
                      <w:r w:rsidR="00D32697" w:rsidRPr="001E350A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o</w:t>
                      </w:r>
                      <w:r w:rsidR="00D32697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m</w:t>
                      </w:r>
                      <w:r w:rsidR="00D32697" w:rsidRPr="001E350A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e and enjoy the poo</w:t>
                      </w:r>
                      <w:r w:rsidR="00D32697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l</w:t>
                      </w:r>
                      <w:r w:rsidR="00D32697" w:rsidRPr="001E350A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table, the exer</w:t>
                      </w:r>
                      <w:r w:rsidR="00D32697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cise machines and many books available to take home.</w:t>
                      </w:r>
                    </w:p>
                    <w:p w14:paraId="6E12F282" w14:textId="68492147" w:rsidR="006B10AF" w:rsidRDefault="006B10AF" w:rsidP="00D32697">
                      <w:pPr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For Hall Rentals, contact Annette @ 780-837-6450</w:t>
                      </w:r>
                    </w:p>
                    <w:p w14:paraId="23A4EB68" w14:textId="77777777" w:rsidR="00D32697" w:rsidRDefault="00D32697" w:rsidP="00D32697"/>
                  </w:txbxContent>
                </v:textbox>
              </v:shape>
            </w:pict>
          </mc:Fallback>
        </mc:AlternateContent>
      </w:r>
      <w:r w:rsidR="003B17D5" w:rsidRPr="00BA047E">
        <w:rPr>
          <w:b/>
          <w:bCs/>
          <w:noProof/>
          <w:color w:val="0E57C4" w:themeColor="background2" w:themeShade="80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1C8FAA3B" wp14:editId="7D2AC1DF">
            <wp:simplePos x="0" y="0"/>
            <wp:positionH relativeFrom="column">
              <wp:posOffset>-161925</wp:posOffset>
            </wp:positionH>
            <wp:positionV relativeFrom="paragraph">
              <wp:posOffset>0</wp:posOffset>
            </wp:positionV>
            <wp:extent cx="2247900" cy="5553710"/>
            <wp:effectExtent l="0" t="0" r="0" b="8890"/>
            <wp:wrapThrough wrapText="bothSides">
              <wp:wrapPolygon edited="0">
                <wp:start x="0" y="0"/>
                <wp:lineTo x="0" y="21560"/>
                <wp:lineTo x="21417" y="21560"/>
                <wp:lineTo x="21417" y="0"/>
                <wp:lineTo x="0" y="0"/>
              </wp:wrapPolygon>
            </wp:wrapThrough>
            <wp:docPr id="1261622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2222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555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7B0">
        <w:rPr>
          <w:noProof/>
        </w:rPr>
        <w:drawing>
          <wp:anchor distT="0" distB="0" distL="114300" distR="114300" simplePos="0" relativeHeight="251742208" behindDoc="0" locked="0" layoutInCell="1" allowOverlap="1" wp14:anchorId="2AE4F603" wp14:editId="55DBA915">
            <wp:simplePos x="0" y="0"/>
            <wp:positionH relativeFrom="column">
              <wp:posOffset>4438650</wp:posOffset>
            </wp:positionH>
            <wp:positionV relativeFrom="paragraph">
              <wp:posOffset>1381125</wp:posOffset>
            </wp:positionV>
            <wp:extent cx="2066290" cy="2667000"/>
            <wp:effectExtent l="0" t="0" r="0" b="0"/>
            <wp:wrapNone/>
            <wp:docPr id="1109040310" name="Picture 1109040310" descr="May be an image of ambulance and text that says 'St. John Ambulance Age 12 and up Town of McLennan Council Chamber June 8, 2024 9:00AM- 4:00PM OR August 10, 2024 9:00AM 4:00PM $40 (includes a workbook and certificate) PACK A BROWN BAG LUNCH, DRINKS, AND SNACKS Registration forms are available at the FCSS office. Call 780-837-2220 for more information. FCSS Family and Community Support Services Smoky River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ambulance and text that says 'St. John Ambulance Age 12 and up Town of McLennan Council Chamber June 8, 2024 9:00AM- 4:00PM OR August 10, 2024 9:00AM 4:00PM $40 (includes a workbook and certificate) PACK A BROWN BAG LUNCH, DRINKS, AND SNACKS Registration forms are available at the FCSS office. Call 780-837-2220 for more information. FCSS Family and Community Support Services Smoky River'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69D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FEA838A" wp14:editId="42C5253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827823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2044429047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AAB2ADB" w14:textId="77777777" w:rsidR="0095069D" w:rsidRDefault="0095069D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EA838A" id="Text Box 2" o:spid="_x0000_s1029" type="#_x0000_t202" style="position:absolute;margin-left:0;margin-top:14.4pt;width:185.9pt;height:110.6pt;z-index:25173913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Nez&#10;tCEVAgAAJwQAAA4AAAAAAAAAAAAAAAAALgIAAGRycy9lMm9Eb2MueG1sUEsBAi0AFAAGAAgAAAAh&#10;AEhbJ3LbAAAABwEAAA8AAAAAAAAAAAAAAAAAbwQAAGRycy9kb3ducmV2LnhtbFBLBQYAAAAABAAE&#10;APMAAAB3BQAAAAA=&#10;">
                <v:textbox style="mso-fit-shape-to-text:t">
                  <w:txbxContent>
                    <w:sdt>
                      <w:sdtPr>
                        <w:id w:val="-2044429047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AAB2ADB" w14:textId="77777777" w:rsidR="0095069D" w:rsidRDefault="0095069D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95069D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DE72617" wp14:editId="06AAF36F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588796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74433196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B56B8FB" w14:textId="77777777" w:rsidR="0095069D" w:rsidRDefault="0095069D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E72617" id="_x0000_s1030" type="#_x0000_t202" style="position:absolute;margin-left:0;margin-top:14.4pt;width:185.9pt;height:110.6pt;z-index:25173708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Aq&#10;vi6PFgIAACcEAAAOAAAAAAAAAAAAAAAAAC4CAABkcnMvZTJvRG9jLnhtbFBLAQItABQABgAIAAAA&#10;IQBIWydy2wAAAAcBAAAPAAAAAAAAAAAAAAAAAHAEAABkcnMvZG93bnJldi54bWxQSwUGAAAAAAQA&#10;BADzAAAAeAUAAAAA&#10;">
                <v:textbox style="mso-fit-shape-to-text:t">
                  <w:txbxContent>
                    <w:sdt>
                      <w:sdtPr>
                        <w:id w:val="-74433196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B56B8FB" w14:textId="77777777" w:rsidR="0095069D" w:rsidRDefault="0095069D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4A07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6E87C" wp14:editId="1438C04D">
                <wp:simplePos x="0" y="0"/>
                <wp:positionH relativeFrom="column">
                  <wp:posOffset>2533345</wp:posOffset>
                </wp:positionH>
                <wp:positionV relativeFrom="paragraph">
                  <wp:posOffset>-7578547</wp:posOffset>
                </wp:positionV>
                <wp:extent cx="4510405" cy="1097280"/>
                <wp:effectExtent l="0" t="0" r="23495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0405" cy="10972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1B6F4" w14:textId="77777777" w:rsidR="00A6443B" w:rsidRDefault="00F224E8" w:rsidP="00F224E8">
                            <w:pPr>
                              <w:jc w:val="center"/>
                              <w:rPr>
                                <w:rFonts w:ascii="Arial" w:hAnsi="Arial" w:cs="Arial"/>
                                <w:color w:val="0E57C4" w:themeColor="background2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Regular Council Meeting</w:t>
                            </w:r>
                          </w:p>
                          <w:p w14:paraId="4CF49092" w14:textId="189F3587" w:rsidR="00B970C2" w:rsidRPr="009B7AB1" w:rsidRDefault="00942F54" w:rsidP="00D0585F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498CF1" w:themeColor="background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498CF1" w:themeColor="background2" w:themeShade="BF"/>
                                <w:sz w:val="48"/>
                                <w:szCs w:val="48"/>
                              </w:rPr>
                              <w:t>Tuesday</w:t>
                            </w:r>
                            <w:r w:rsidR="00FD517A"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498CF1" w:themeColor="background2" w:themeShade="BF"/>
                                <w:sz w:val="48"/>
                                <w:szCs w:val="48"/>
                              </w:rPr>
                              <w:t>,</w:t>
                            </w:r>
                            <w:r w:rsidR="003B17D5"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498CF1" w:themeColor="background2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D517A"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498CF1" w:themeColor="background2" w:themeShade="BF"/>
                                <w:sz w:val="48"/>
                                <w:szCs w:val="48"/>
                              </w:rPr>
                              <w:t>Ju</w:t>
                            </w:r>
                            <w:r w:rsidR="00012F85"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498CF1" w:themeColor="background2" w:themeShade="BF"/>
                                <w:sz w:val="48"/>
                                <w:szCs w:val="48"/>
                              </w:rPr>
                              <w:t>ly</w:t>
                            </w:r>
                            <w:r w:rsidR="00FD517A"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498CF1" w:themeColor="background2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12F85"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498CF1" w:themeColor="background2" w:themeShade="BF"/>
                                <w:sz w:val="48"/>
                                <w:szCs w:val="48"/>
                              </w:rPr>
                              <w:t>8</w:t>
                            </w:r>
                            <w:r w:rsidR="00FD517A" w:rsidRPr="00FD517A"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498CF1" w:themeColor="background2" w:themeShade="BF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A54198"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498CF1" w:themeColor="background2" w:themeShade="BF"/>
                                <w:sz w:val="48"/>
                                <w:szCs w:val="48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498CF1" w:themeColor="background2" w:themeShade="BF"/>
                                <w:sz w:val="48"/>
                                <w:szCs w:val="48"/>
                              </w:rPr>
                              <w:t xml:space="preserve"> 202</w:t>
                            </w:r>
                            <w:r w:rsidR="003875C9"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498CF1" w:themeColor="background2" w:themeShade="BF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6E87C" id="Text Box 27" o:spid="_x0000_s1031" type="#_x0000_t202" style="position:absolute;margin-left:199.5pt;margin-top:-596.75pt;width:355.15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" fillcolor="white [3201]" strokecolor="black [3200]" strokeweight="1.5pt">
                <v:stroke endcap="round"/>
                <v:textbox>
                  <w:txbxContent>
                    <w:p w14:paraId="6EA1B6F4" w14:textId="77777777" w:rsidR="00A6443B" w:rsidRDefault="00F224E8" w:rsidP="00F224E8">
                      <w:pPr>
                        <w:jc w:val="center"/>
                        <w:rPr>
                          <w:rFonts w:ascii="Arial" w:hAnsi="Arial" w:cs="Arial"/>
                          <w:color w:val="0E57C4" w:themeColor="background2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  <w:u w:val="single"/>
                        </w:rPr>
                        <w:t>Regular Council Meeting</w:t>
                      </w:r>
                    </w:p>
                    <w:p w14:paraId="4CF49092" w14:textId="189F3587" w:rsidR="00B970C2" w:rsidRPr="009B7AB1" w:rsidRDefault="00942F54" w:rsidP="00D0585F">
                      <w:pPr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498CF1" w:themeColor="background2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bCs/>
                          <w:color w:val="498CF1" w:themeColor="background2" w:themeShade="BF"/>
                          <w:sz w:val="48"/>
                          <w:szCs w:val="48"/>
                        </w:rPr>
                        <w:t>Tuesday</w:t>
                      </w:r>
                      <w:r w:rsidR="00FD517A">
                        <w:rPr>
                          <w:rFonts w:asciiTheme="majorHAnsi" w:hAnsiTheme="majorHAnsi" w:cs="Times New Roman"/>
                          <w:b/>
                          <w:bCs/>
                          <w:color w:val="498CF1" w:themeColor="background2" w:themeShade="BF"/>
                          <w:sz w:val="48"/>
                          <w:szCs w:val="48"/>
                        </w:rPr>
                        <w:t>,</w:t>
                      </w:r>
                      <w:r w:rsidR="003B17D5">
                        <w:rPr>
                          <w:rFonts w:asciiTheme="majorHAnsi" w:hAnsiTheme="majorHAnsi" w:cs="Times New Roman"/>
                          <w:b/>
                          <w:bCs/>
                          <w:color w:val="498CF1" w:themeColor="background2" w:themeShade="BF"/>
                          <w:sz w:val="48"/>
                          <w:szCs w:val="48"/>
                        </w:rPr>
                        <w:t xml:space="preserve"> </w:t>
                      </w:r>
                      <w:r w:rsidR="00FD517A">
                        <w:rPr>
                          <w:rFonts w:asciiTheme="majorHAnsi" w:hAnsiTheme="majorHAnsi" w:cs="Times New Roman"/>
                          <w:b/>
                          <w:bCs/>
                          <w:color w:val="498CF1" w:themeColor="background2" w:themeShade="BF"/>
                          <w:sz w:val="48"/>
                          <w:szCs w:val="48"/>
                        </w:rPr>
                        <w:t>Ju</w:t>
                      </w:r>
                      <w:r w:rsidR="00012F85">
                        <w:rPr>
                          <w:rFonts w:asciiTheme="majorHAnsi" w:hAnsiTheme="majorHAnsi" w:cs="Times New Roman"/>
                          <w:b/>
                          <w:bCs/>
                          <w:color w:val="498CF1" w:themeColor="background2" w:themeShade="BF"/>
                          <w:sz w:val="48"/>
                          <w:szCs w:val="48"/>
                        </w:rPr>
                        <w:t>ly</w:t>
                      </w:r>
                      <w:r w:rsidR="00FD517A">
                        <w:rPr>
                          <w:rFonts w:asciiTheme="majorHAnsi" w:hAnsiTheme="majorHAnsi" w:cs="Times New Roman"/>
                          <w:b/>
                          <w:bCs/>
                          <w:color w:val="498CF1" w:themeColor="background2" w:themeShade="BF"/>
                          <w:sz w:val="48"/>
                          <w:szCs w:val="48"/>
                        </w:rPr>
                        <w:t xml:space="preserve"> </w:t>
                      </w:r>
                      <w:r w:rsidR="00012F85">
                        <w:rPr>
                          <w:rFonts w:asciiTheme="majorHAnsi" w:hAnsiTheme="majorHAnsi" w:cs="Times New Roman"/>
                          <w:b/>
                          <w:bCs/>
                          <w:color w:val="498CF1" w:themeColor="background2" w:themeShade="BF"/>
                          <w:sz w:val="48"/>
                          <w:szCs w:val="48"/>
                        </w:rPr>
                        <w:t>8</w:t>
                      </w:r>
                      <w:r w:rsidR="00FD517A" w:rsidRPr="00FD517A">
                        <w:rPr>
                          <w:rFonts w:asciiTheme="majorHAnsi" w:hAnsiTheme="majorHAnsi" w:cs="Times New Roman"/>
                          <w:b/>
                          <w:bCs/>
                          <w:color w:val="498CF1" w:themeColor="background2" w:themeShade="BF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A54198">
                        <w:rPr>
                          <w:rFonts w:asciiTheme="majorHAnsi" w:hAnsiTheme="majorHAnsi" w:cs="Times New Roman"/>
                          <w:b/>
                          <w:bCs/>
                          <w:color w:val="498CF1" w:themeColor="background2" w:themeShade="BF"/>
                          <w:sz w:val="48"/>
                          <w:szCs w:val="48"/>
                        </w:rPr>
                        <w:t>,</w:t>
                      </w:r>
                      <w:r>
                        <w:rPr>
                          <w:rFonts w:asciiTheme="majorHAnsi" w:hAnsiTheme="majorHAnsi" w:cs="Times New Roman"/>
                          <w:b/>
                          <w:bCs/>
                          <w:color w:val="498CF1" w:themeColor="background2" w:themeShade="BF"/>
                          <w:sz w:val="48"/>
                          <w:szCs w:val="48"/>
                        </w:rPr>
                        <w:t xml:space="preserve"> 202</w:t>
                      </w:r>
                      <w:r w:rsidR="003875C9">
                        <w:rPr>
                          <w:rFonts w:asciiTheme="majorHAnsi" w:hAnsiTheme="majorHAnsi" w:cs="Times New Roman"/>
                          <w:b/>
                          <w:bCs/>
                          <w:color w:val="498CF1" w:themeColor="background2" w:themeShade="BF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C29E7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41BC014" wp14:editId="43472D8E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1017839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88278618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C65071F" w14:textId="77777777" w:rsidR="006C29E7" w:rsidRDefault="006C29E7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1BC014" id="_x0000_s1032" type="#_x0000_t202" style="position:absolute;margin-left:0;margin-top:14.4pt;width:185.9pt;height:110.6pt;z-index:25171148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DP&#10;14K4FgIAACcEAAAOAAAAAAAAAAAAAAAAAC4CAABkcnMvZTJvRG9jLnhtbFBLAQItABQABgAIAAAA&#10;IQBIWydy2wAAAAcBAAAPAAAAAAAAAAAAAAAAAHAEAABkcnMvZG93bnJldi54bWxQSwUGAAAAAAQA&#10;BADzAAAAeAUAAAAA&#10;">
                <v:textbox style="mso-fit-shape-to-text:t">
                  <w:txbxContent>
                    <w:sdt>
                      <w:sdtPr>
                        <w:id w:val="-1882786189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C65071F" w14:textId="77777777" w:rsidR="006C29E7" w:rsidRDefault="006C29E7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4847A2">
        <w:t xml:space="preserve">-01   </w:t>
      </w:r>
      <w:proofErr w:type="spellStart"/>
      <w:r w:rsidR="00A15415">
        <w:t>ccumulateon</w:t>
      </w:r>
      <w:proofErr w:type="spellEnd"/>
      <w:r w:rsidR="00A15415">
        <w:t xml:space="preserve"> Sidewalks accumulate on Sidewalks </w:t>
      </w:r>
      <w:r w:rsidR="00341E9E">
        <w:rPr>
          <w:noProof/>
        </w:rPr>
        <w:drawing>
          <wp:anchor distT="0" distB="0" distL="114300" distR="114300" simplePos="0" relativeHeight="251752448" behindDoc="0" locked="0" layoutInCell="1" allowOverlap="1" wp14:anchorId="6CE71919" wp14:editId="3BC0EA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06686" cy="1933575"/>
            <wp:effectExtent l="0" t="0" r="0" b="0"/>
            <wp:wrapNone/>
            <wp:docPr id="1361597968" name="Picture 2" descr="May be an image of ‎11 people and ‎text that says '‎FCSS Family and Community Support orts Services op Smoky SmokyRiver River 780-837-2220 חת bring dean indoor shoes WALK AND TATTAWATS: TAWAITS! TUESDAYS AND TAK THURSDAYS THUR SDAYS الاههم PM 8 - 2:00 PM よ at the JOIN us FOR CENTRE CHEVALIERS CONVERSATION AND EXERCISE $2‎'‎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‎11 people and ‎text that says '‎FCSS Family and Community Support orts Services op Smoky SmokyRiver River 780-837-2220 חת bring dean indoor shoes WALK AND TATTAWATS: TAWAITS! TUESDAYS AND TAK THURSDAYS THUR SDAYS الاههم PM 8 - 2:00 PM よ at the JOIN us FOR CENTRE CHEVALIERS CONVERSATION AND EXERCISE $2‎'‎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86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1BE3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FB9FA7" wp14:editId="2AAECCB8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9953848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C11A7EC" w14:textId="77777777" w:rsidR="00581BE3" w:rsidRDefault="00581BE3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FB9FA7" id="_x0000_s1033" type="#_x0000_t202" style="position:absolute;margin-left:0;margin-top:14.4pt;width:185.9pt;height:110.6pt;z-index:25167769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Ad&#10;YOxOFgIAACcEAAAOAAAAAAAAAAAAAAAAAC4CAABkcnMvZTJvRG9jLnhtbFBLAQItABQABgAIAAAA&#10;IQBIWydy2wAAAAcBAAAPAAAAAAAAAAAAAAAAAHAEAABkcnMvZG93bnJldi54bWxQSwUGAAAAAAQA&#10;BADzAAAAeAUAAAAA&#10;">
                <v:textbox style="mso-fit-shape-to-text:t">
                  <w:txbxContent>
                    <w:sdt>
                      <w:sdtPr>
                        <w:id w:val="59953848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3C11A7EC" w14:textId="77777777" w:rsidR="00581BE3" w:rsidRDefault="00581BE3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79646D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51427DE" wp14:editId="314A47D7">
                <wp:simplePos x="0" y="0"/>
                <wp:positionH relativeFrom="column">
                  <wp:posOffset>7715250</wp:posOffset>
                </wp:positionH>
                <wp:positionV relativeFrom="paragraph">
                  <wp:posOffset>-3667125</wp:posOffset>
                </wp:positionV>
                <wp:extent cx="2139315" cy="2066925"/>
                <wp:effectExtent l="0" t="0" r="13335" b="285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15" cy="2066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131084" w14:textId="77777777" w:rsidR="00853216" w:rsidRDefault="00853216" w:rsidP="00853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427DE" id="Text Box 110" o:spid="_x0000_s1034" type="#_x0000_t202" style="position:absolute;margin-left:607.5pt;margin-top:-288.75pt;width:168.45pt;height:162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" fillcolor="window" strokecolor="windowText" strokeweight="1.5pt">
                <v:stroke endcap="round"/>
                <v:textbox>
                  <w:txbxContent>
                    <w:p w14:paraId="0B131084" w14:textId="77777777" w:rsidR="00853216" w:rsidRDefault="00853216" w:rsidP="00853216"/>
                  </w:txbxContent>
                </v:textbox>
              </v:shape>
            </w:pict>
          </mc:Fallback>
        </mc:AlternateContent>
      </w:r>
      <w:r w:rsidR="00BE19E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B2D4EE" wp14:editId="2C9F6F6D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AE8642B" w14:textId="77777777" w:rsidR="00BE19E1" w:rsidRDefault="00BE19E1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B2D4EE" id="_x0000_s1035" type="#_x0000_t202" style="position:absolute;margin-left:0;margin-top:14.4pt;width:185.9pt;height:110.6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nI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KZD4QORaYX0gsg6PnUs/jRYtul+c9dS1Jfc/d+AkZ/qjoeosxtNpbPNkTGdvCSVz&#10;l57q0gNGkFTJA2fH5Tqkr5G42Vuq4kYlvs+RnEKmbkzYTz8ntvulnU49/+/VIwA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Cm&#10;fanIFgIAACcEAAAOAAAAAAAAAAAAAAAAAC4CAABkcnMvZTJvRG9jLnhtbFBLAQItABQABgAIAAAA&#10;IQBIWydy2wAAAAcBAAAPAAAAAAAAAAAAAAAAAHAEAABkcnMvZG93bnJldi54bWxQSwUGAAAAAAQA&#10;BADzAAAAeAUAAAAA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7AE8642B" w14:textId="77777777" w:rsidR="00BE19E1" w:rsidRDefault="00BE19E1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</w:p>
    <w:sectPr w:rsidR="00F747F9" w:rsidSect="00BC4C9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497" w:right="360" w:bottom="270" w:left="630" w:header="720" w:footer="431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3553F" w14:textId="77777777" w:rsidR="00EF69D0" w:rsidRDefault="00EF69D0" w:rsidP="00FB2427">
      <w:pPr>
        <w:spacing w:after="0" w:line="240" w:lineRule="auto"/>
      </w:pPr>
      <w:r>
        <w:separator/>
      </w:r>
    </w:p>
  </w:endnote>
  <w:endnote w:type="continuationSeparator" w:id="0">
    <w:p w14:paraId="67E2B39E" w14:textId="77777777" w:rsidR="00EF69D0" w:rsidRDefault="00EF69D0" w:rsidP="00FB2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99567" w14:textId="77777777" w:rsidR="001B67D0" w:rsidRDefault="001B67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666CB" w14:textId="77777777" w:rsidR="003B17D5" w:rsidRPr="003B17D5" w:rsidRDefault="003B17D5" w:rsidP="003B17D5">
    <w:pPr>
      <w:pStyle w:val="Footer"/>
      <w:jc w:val="center"/>
      <w:rPr>
        <w:b/>
        <w:bCs/>
        <w:i/>
        <w:iCs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E6701" w14:textId="77777777" w:rsidR="001B67D0" w:rsidRDefault="001B67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26E94" w14:textId="77777777" w:rsidR="00EF69D0" w:rsidRDefault="00EF69D0" w:rsidP="00FB2427">
      <w:pPr>
        <w:spacing w:after="0" w:line="240" w:lineRule="auto"/>
      </w:pPr>
      <w:r>
        <w:separator/>
      </w:r>
    </w:p>
  </w:footnote>
  <w:footnote w:type="continuationSeparator" w:id="0">
    <w:p w14:paraId="044609DD" w14:textId="77777777" w:rsidR="00EF69D0" w:rsidRDefault="00EF69D0" w:rsidP="00FB2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83CE0" w14:textId="77777777" w:rsidR="001B67D0" w:rsidRDefault="001B67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82C97" w14:textId="379720C6" w:rsidR="00874D0E" w:rsidRDefault="004D7A65" w:rsidP="009F0238">
    <w:pPr>
      <w:tabs>
        <w:tab w:val="left" w:pos="90"/>
        <w:tab w:val="left" w:pos="3330"/>
        <w:tab w:val="left" w:pos="4148"/>
        <w:tab w:val="center" w:pos="5580"/>
        <w:tab w:val="left" w:pos="6825"/>
        <w:tab w:val="left" w:pos="7443"/>
      </w:tabs>
      <w:ind w:left="-90"/>
    </w:pPr>
    <w:r w:rsidRPr="0010656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637370" wp14:editId="3BD125B2">
              <wp:simplePos x="0" y="0"/>
              <wp:positionH relativeFrom="column">
                <wp:posOffset>2533650</wp:posOffset>
              </wp:positionH>
              <wp:positionV relativeFrom="paragraph">
                <wp:posOffset>952500</wp:posOffset>
              </wp:positionV>
              <wp:extent cx="4510405" cy="1066800"/>
              <wp:effectExtent l="0" t="0" r="23495" b="19050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10405" cy="1066800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BCFBC" w14:textId="77777777" w:rsidR="00294EF4" w:rsidRDefault="00450F75" w:rsidP="00450F75">
                          <w:pPr>
                            <w:jc w:val="center"/>
                            <w:rPr>
                              <w:b/>
                              <w:bCs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u w:val="single"/>
                            </w:rPr>
                            <w:t>Village of Donnelly Office Hours</w:t>
                          </w:r>
                        </w:p>
                        <w:p w14:paraId="2A75B1F3" w14:textId="5F3A6AD1" w:rsidR="004A2B6D" w:rsidRDefault="000D3951" w:rsidP="004A2B6D">
                          <w:pPr>
                            <w:spacing w:line="240" w:lineRule="auto"/>
                            <w:jc w:val="center"/>
                          </w:pPr>
                          <w:r>
                            <w:t xml:space="preserve">Monday to </w:t>
                          </w:r>
                          <w:r w:rsidR="0001088B">
                            <w:t>Friday</w:t>
                          </w:r>
                          <w:r>
                            <w:t xml:space="preserve"> from</w:t>
                          </w:r>
                          <w:r w:rsidR="00450F75">
                            <w:t xml:space="preserve"> </w:t>
                          </w:r>
                          <w:r w:rsidR="004A2B6D">
                            <w:t>9</w:t>
                          </w:r>
                          <w:r w:rsidR="00450F75">
                            <w:t xml:space="preserve">am – </w:t>
                          </w:r>
                          <w:r w:rsidR="004A2B6D">
                            <w:t>4</w:t>
                          </w:r>
                          <w:r w:rsidR="00450F75">
                            <w:t>pm</w:t>
                          </w:r>
                        </w:p>
                        <w:p w14:paraId="03245612" w14:textId="10B7FD32" w:rsidR="00450F75" w:rsidRDefault="004A2B6D" w:rsidP="004A2B6D">
                          <w:pPr>
                            <w:spacing w:line="240" w:lineRule="auto"/>
                            <w:jc w:val="center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Closed For</w:t>
                          </w:r>
                          <w:r w:rsidR="00450F75" w:rsidRPr="00450F75">
                            <w:rPr>
                              <w:i/>
                              <w:iCs/>
                            </w:rPr>
                            <w:t xml:space="preserve"> Lunch</w:t>
                          </w:r>
                          <w:r>
                            <w:rPr>
                              <w:i/>
                              <w:iCs/>
                            </w:rPr>
                            <w:t xml:space="preserve"> 12pm-1pm</w:t>
                          </w:r>
                        </w:p>
                        <w:p w14:paraId="5DBDE1A8" w14:textId="77777777" w:rsidR="009D1B8D" w:rsidRDefault="009D1B8D" w:rsidP="00450F75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</w:p>
                        <w:p w14:paraId="4FCEB8DD" w14:textId="77777777" w:rsidR="009D1B8D" w:rsidRPr="00450F75" w:rsidRDefault="009D1B8D" w:rsidP="00450F75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37370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6" type="#_x0000_t202" style="position:absolute;left:0;text-align:left;margin-left:199.5pt;margin-top:75pt;width:355.15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" fillcolor="white [3201]" strokecolor="black [3200]" strokeweight="1.5pt">
              <v:stroke endcap="round"/>
              <v:textbox>
                <w:txbxContent>
                  <w:p w14:paraId="7D0BCFBC" w14:textId="77777777" w:rsidR="00294EF4" w:rsidRDefault="00450F75" w:rsidP="00450F75">
                    <w:pPr>
                      <w:jc w:val="center"/>
                      <w:rPr>
                        <w:b/>
                        <w:bCs/>
                        <w:u w:val="single"/>
                      </w:rPr>
                    </w:pPr>
                    <w:r>
                      <w:rPr>
                        <w:b/>
                        <w:bCs/>
                        <w:u w:val="single"/>
                      </w:rPr>
                      <w:t>Village of Donnelly Office Hours</w:t>
                    </w:r>
                  </w:p>
                  <w:p w14:paraId="2A75B1F3" w14:textId="5F3A6AD1" w:rsidR="004A2B6D" w:rsidRDefault="000D3951" w:rsidP="004A2B6D">
                    <w:pPr>
                      <w:spacing w:line="240" w:lineRule="auto"/>
                      <w:jc w:val="center"/>
                    </w:pPr>
                    <w:r>
                      <w:t xml:space="preserve">Monday to </w:t>
                    </w:r>
                    <w:r w:rsidR="0001088B">
                      <w:t>Friday</w:t>
                    </w:r>
                    <w:r>
                      <w:t xml:space="preserve"> from</w:t>
                    </w:r>
                    <w:r w:rsidR="00450F75">
                      <w:t xml:space="preserve"> </w:t>
                    </w:r>
                    <w:r w:rsidR="004A2B6D">
                      <w:t>9</w:t>
                    </w:r>
                    <w:r w:rsidR="00450F75">
                      <w:t xml:space="preserve">am – </w:t>
                    </w:r>
                    <w:r w:rsidR="004A2B6D">
                      <w:t>4</w:t>
                    </w:r>
                    <w:r w:rsidR="00450F75">
                      <w:t>pm</w:t>
                    </w:r>
                  </w:p>
                  <w:p w14:paraId="03245612" w14:textId="10B7FD32" w:rsidR="00450F75" w:rsidRDefault="004A2B6D" w:rsidP="004A2B6D">
                    <w:pPr>
                      <w:spacing w:line="240" w:lineRule="auto"/>
                      <w:jc w:val="center"/>
                      <w:rPr>
                        <w:i/>
                        <w:iCs/>
                      </w:rPr>
                    </w:pPr>
                    <w:r>
                      <w:rPr>
                        <w:i/>
                        <w:iCs/>
                      </w:rPr>
                      <w:t>Closed For</w:t>
                    </w:r>
                    <w:r w:rsidR="00450F75" w:rsidRPr="00450F75">
                      <w:rPr>
                        <w:i/>
                        <w:iCs/>
                      </w:rPr>
                      <w:t xml:space="preserve"> Lunch</w:t>
                    </w:r>
                    <w:r>
                      <w:rPr>
                        <w:i/>
                        <w:iCs/>
                      </w:rPr>
                      <w:t xml:space="preserve"> 12pm-1pm</w:t>
                    </w:r>
                  </w:p>
                  <w:p w14:paraId="5DBDE1A8" w14:textId="77777777" w:rsidR="009D1B8D" w:rsidRDefault="009D1B8D" w:rsidP="00450F75">
                    <w:pPr>
                      <w:jc w:val="center"/>
                      <w:rPr>
                        <w:i/>
                        <w:iCs/>
                      </w:rPr>
                    </w:pPr>
                  </w:p>
                  <w:p w14:paraId="4FCEB8DD" w14:textId="77777777" w:rsidR="009D1B8D" w:rsidRPr="00450F75" w:rsidRDefault="009D1B8D" w:rsidP="00450F75">
                    <w:pPr>
                      <w:jc w:val="center"/>
                      <w:rPr>
                        <w:i/>
                        <w:iCs/>
                      </w:rPr>
                    </w:pPr>
                  </w:p>
                </w:txbxContent>
              </v:textbox>
            </v:shape>
          </w:pict>
        </mc:Fallback>
      </mc:AlternateContent>
    </w:r>
    <w:r w:rsidR="002D65A3" w:rsidRPr="0010656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F01197" wp14:editId="50CA581F">
              <wp:simplePos x="0" y="0"/>
              <wp:positionH relativeFrom="page">
                <wp:posOffset>3124200</wp:posOffset>
              </wp:positionH>
              <wp:positionV relativeFrom="paragraph">
                <wp:posOffset>314325</wp:posOffset>
              </wp:positionV>
              <wp:extent cx="1828800" cy="1828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175E6D" w14:textId="77777777" w:rsidR="00C93AF6" w:rsidRPr="006A133C" w:rsidRDefault="00C93AF6" w:rsidP="00C93AF6">
                          <w:pPr>
                            <w:jc w:val="center"/>
                            <w:rPr>
                              <w:b/>
                              <w:noProof/>
                              <w:color w:val="0E57C4" w:themeColor="background2" w:themeShade="80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6A133C">
                            <w:rPr>
                              <w:b/>
                              <w:noProof/>
                              <w:color w:val="0E57C4" w:themeColor="background2" w:themeShade="80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Donnelly Newsletter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harsh" dir="t"/>
                      </a:scene3d>
                      <a:sp3d extrusionH="57150" prstMaterial="matte">
                        <a:bevelT w="63500" h="12700" prst="angle"/>
                        <a:contourClr>
                          <a:schemeClr val="bg1">
                            <a:lumMod val="65000"/>
                          </a:schemeClr>
                        </a:contourClr>
                      </a:sp3d>
                    </wps:bodyPr>
                  </wps:wsp>
                </a:graphicData>
              </a:graphic>
            </wp:anchor>
          </w:drawing>
        </mc:Choice>
        <mc:Fallback>
          <w:pict>
            <v:shape w14:anchorId="0AF01197" id="_x0000_s1037" type="#_x0000_t202" style="position:absolute;left:0;text-align:left;margin-left:246pt;margin-top:24.75pt;width:2in;height:2in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" filled="f" stroked="f">
              <v:textbox style="mso-fit-shape-to-text:t">
                <w:txbxContent>
                  <w:p w14:paraId="2B175E6D" w14:textId="77777777" w:rsidR="00C93AF6" w:rsidRPr="006A133C" w:rsidRDefault="00C93AF6" w:rsidP="00C93AF6">
                    <w:pPr>
                      <w:jc w:val="center"/>
                      <w:rPr>
                        <w:b/>
                        <w:noProof/>
                        <w:color w:val="0E57C4" w:themeColor="background2" w:themeShade="80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r w:rsidRPr="006A133C">
                      <w:rPr>
                        <w:b/>
                        <w:noProof/>
                        <w:color w:val="0E57C4" w:themeColor="background2" w:themeShade="80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Donnelly Newsletter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EF69D0" w:rsidRPr="00106565">
      <w:rPr>
        <w:noProof/>
      </w:rPr>
      <w:t xml:space="preserve">               </w:t>
    </w:r>
    <w:r w:rsidR="002B3360" w:rsidRPr="00106565">
      <w:rPr>
        <w:noProof/>
      </w:rPr>
      <w:drawing>
        <wp:inline distT="0" distB="0" distL="0" distR="0" wp14:anchorId="36C21371" wp14:editId="5D91DCCC">
          <wp:extent cx="1399131" cy="1638300"/>
          <wp:effectExtent l="0" t="0" r="0" b="0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131" cy="163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946F8">
      <w:rPr>
        <w:noProof/>
      </w:rPr>
      <w:tab/>
    </w:r>
    <w:r w:rsidR="009F0238">
      <w:rPr>
        <w:noProof/>
      </w:rPr>
      <w:tab/>
    </w:r>
    <w:r w:rsidR="00D05D83">
      <w:rPr>
        <w:noProof/>
      </w:rPr>
      <w:tab/>
    </w:r>
    <w:r w:rsidR="00B877F7">
      <w:rPr>
        <w:noProof/>
      </w:rPr>
      <w:tab/>
    </w:r>
    <w:r w:rsidR="005D20CB">
      <w:rPr>
        <w:noProof/>
      </w:rPr>
      <w:tab/>
    </w:r>
  </w:p>
  <w:p w14:paraId="05A38862" w14:textId="78645267" w:rsidR="005F7253" w:rsidRPr="002B3360" w:rsidRDefault="002B3360" w:rsidP="00DB7B66">
    <w:pPr>
      <w:rPr>
        <w:rFonts w:ascii="Arial Black" w:hAnsi="Arial Black"/>
        <w:sz w:val="36"/>
        <w:szCs w:val="3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750DE4" wp14:editId="354B3546">
          <wp:simplePos x="0" y="0"/>
          <wp:positionH relativeFrom="column">
            <wp:posOffset>47056</wp:posOffset>
          </wp:positionH>
          <wp:positionV relativeFrom="paragraph">
            <wp:posOffset>8255</wp:posOffset>
          </wp:positionV>
          <wp:extent cx="361950" cy="341439"/>
          <wp:effectExtent l="0" t="0" r="0" b="1905"/>
          <wp:wrapNone/>
          <wp:docPr id="66" name="Picture 66" descr="Recycling symbol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ecycling symbol - Wikip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61950" cy="341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69D0">
      <w:rPr>
        <w:rFonts w:ascii="Arial Black" w:hAnsi="Arial Black"/>
        <w:sz w:val="36"/>
        <w:szCs w:val="36"/>
      </w:rPr>
      <w:t xml:space="preserve"> </w:t>
    </w:r>
    <w:r w:rsidR="00366119">
      <w:rPr>
        <w:rFonts w:ascii="Arial Black" w:hAnsi="Arial Black"/>
        <w:sz w:val="36"/>
        <w:szCs w:val="36"/>
      </w:rPr>
      <w:t xml:space="preserve">     </w:t>
    </w:r>
    <w:r w:rsidR="00904440">
      <w:rPr>
        <w:rFonts w:ascii="Arial Black" w:hAnsi="Arial Black"/>
        <w:sz w:val="36"/>
        <w:szCs w:val="36"/>
      </w:rPr>
      <w:t>Ju</w:t>
    </w:r>
    <w:r w:rsidR="00012F85">
      <w:rPr>
        <w:rFonts w:ascii="Arial Black" w:hAnsi="Arial Black"/>
        <w:sz w:val="36"/>
        <w:szCs w:val="36"/>
      </w:rPr>
      <w:t>ly</w:t>
    </w:r>
    <w:r w:rsidR="004D7A65">
      <w:rPr>
        <w:rFonts w:ascii="Arial Black" w:hAnsi="Arial Black"/>
        <w:sz w:val="36"/>
        <w:szCs w:val="36"/>
      </w:rPr>
      <w:t xml:space="preserve"> </w:t>
    </w:r>
    <w:r w:rsidR="00366119">
      <w:rPr>
        <w:rFonts w:ascii="Arial Black" w:hAnsi="Arial Black"/>
        <w:sz w:val="36"/>
        <w:szCs w:val="36"/>
      </w:rPr>
      <w:t>202</w:t>
    </w:r>
    <w:r w:rsidR="004D7A65">
      <w:rPr>
        <w:rFonts w:ascii="Arial Black" w:hAnsi="Arial Black"/>
        <w:sz w:val="36"/>
        <w:szCs w:val="36"/>
      </w:rPr>
      <w:t>5</w:t>
    </w:r>
  </w:p>
  <w:tbl>
    <w:tblPr>
      <w:tblW w:w="394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64"/>
      <w:gridCol w:w="564"/>
      <w:gridCol w:w="564"/>
      <w:gridCol w:w="564"/>
      <w:gridCol w:w="524"/>
      <w:gridCol w:w="537"/>
      <w:gridCol w:w="629"/>
    </w:tblGrid>
    <w:tr w:rsidR="00992922" w:rsidRPr="00515E71" w14:paraId="606427B2" w14:textId="77777777" w:rsidTr="003B17D5">
      <w:trPr>
        <w:trHeight w:val="342"/>
      </w:trPr>
      <w:tc>
        <w:tcPr>
          <w:tcW w:w="564" w:type="dxa"/>
          <w:shd w:val="clear" w:color="auto" w:fill="auto"/>
          <w:noWrap/>
          <w:vAlign w:val="center"/>
        </w:tcPr>
        <w:p w14:paraId="7BC665AB" w14:textId="58CFDA49" w:rsidR="00992922" w:rsidRPr="00515E71" w:rsidRDefault="00992922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</w:p>
      </w:tc>
      <w:tc>
        <w:tcPr>
          <w:tcW w:w="564" w:type="dxa"/>
          <w:shd w:val="clear" w:color="auto" w:fill="auto"/>
          <w:noWrap/>
          <w:vAlign w:val="center"/>
        </w:tcPr>
        <w:p w14:paraId="05374F14" w14:textId="05102E60" w:rsidR="00992922" w:rsidRPr="00515E71" w:rsidRDefault="00992922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</w:p>
      </w:tc>
      <w:tc>
        <w:tcPr>
          <w:tcW w:w="564" w:type="dxa"/>
          <w:shd w:val="clear" w:color="auto" w:fill="auto"/>
          <w:noWrap/>
          <w:vAlign w:val="center"/>
        </w:tcPr>
        <w:p w14:paraId="35E172C8" w14:textId="46AD20BD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1</w:t>
          </w:r>
        </w:p>
      </w:tc>
      <w:tc>
        <w:tcPr>
          <w:tcW w:w="564" w:type="dxa"/>
          <w:shd w:val="clear" w:color="auto" w:fill="auto"/>
          <w:noWrap/>
          <w:vAlign w:val="center"/>
        </w:tcPr>
        <w:p w14:paraId="24FD2532" w14:textId="7ACDCD65" w:rsidR="00992922" w:rsidRPr="00D45AB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2</w:t>
          </w:r>
        </w:p>
      </w:tc>
      <w:tc>
        <w:tcPr>
          <w:tcW w:w="524" w:type="dxa"/>
          <w:shd w:val="clear" w:color="auto" w:fill="auto"/>
          <w:noWrap/>
          <w:vAlign w:val="center"/>
        </w:tcPr>
        <w:p w14:paraId="1E88AE08" w14:textId="444D9A9F" w:rsidR="003B17D5" w:rsidRPr="00656A2D" w:rsidRDefault="00012F85" w:rsidP="003B17D5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sz w:val="28"/>
              <w:szCs w:val="28"/>
              <w:lang w:eastAsia="en-CA"/>
            </w:rPr>
          </w:pPr>
          <w:r w:rsidRPr="001B67D0">
            <w:rPr>
              <w:rFonts w:ascii="Calibri" w:eastAsia="Times New Roman" w:hAnsi="Calibri" w:cs="Calibri"/>
              <w:b/>
              <w:bCs/>
              <w:sz w:val="28"/>
              <w:szCs w:val="28"/>
              <w:highlight w:val="yellow"/>
              <w:lang w:eastAsia="en-CA"/>
            </w:rPr>
            <w:t>3</w:t>
          </w:r>
        </w:p>
      </w:tc>
      <w:tc>
        <w:tcPr>
          <w:tcW w:w="537" w:type="dxa"/>
          <w:shd w:val="clear" w:color="auto" w:fill="auto"/>
          <w:noWrap/>
          <w:vAlign w:val="center"/>
        </w:tcPr>
        <w:p w14:paraId="7C892B97" w14:textId="70319436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4</w:t>
          </w:r>
        </w:p>
      </w:tc>
      <w:tc>
        <w:tcPr>
          <w:tcW w:w="629" w:type="dxa"/>
          <w:shd w:val="clear" w:color="auto" w:fill="auto"/>
          <w:noWrap/>
          <w:vAlign w:val="center"/>
        </w:tcPr>
        <w:p w14:paraId="355A3305" w14:textId="390FBC47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5</w:t>
          </w:r>
        </w:p>
      </w:tc>
    </w:tr>
    <w:tr w:rsidR="00992922" w:rsidRPr="00515E71" w14:paraId="7C146019" w14:textId="77777777" w:rsidTr="003B17D5">
      <w:trPr>
        <w:trHeight w:val="342"/>
      </w:trPr>
      <w:tc>
        <w:tcPr>
          <w:tcW w:w="564" w:type="dxa"/>
          <w:shd w:val="clear" w:color="auto" w:fill="auto"/>
          <w:noWrap/>
          <w:vAlign w:val="center"/>
        </w:tcPr>
        <w:p w14:paraId="7D53D28B" w14:textId="2BB6AF8F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6</w:t>
          </w:r>
        </w:p>
      </w:tc>
      <w:tc>
        <w:tcPr>
          <w:tcW w:w="564" w:type="dxa"/>
          <w:shd w:val="clear" w:color="auto" w:fill="auto"/>
          <w:noWrap/>
          <w:vAlign w:val="center"/>
        </w:tcPr>
        <w:p w14:paraId="13C11A81" w14:textId="1A79CA88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7</w:t>
          </w:r>
        </w:p>
      </w:tc>
      <w:tc>
        <w:tcPr>
          <w:tcW w:w="564" w:type="dxa"/>
          <w:shd w:val="clear" w:color="auto" w:fill="auto"/>
          <w:noWrap/>
          <w:vAlign w:val="center"/>
        </w:tcPr>
        <w:p w14:paraId="72229203" w14:textId="4D5B851E" w:rsidR="00992922" w:rsidRPr="002B6E68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8</w:t>
          </w:r>
        </w:p>
      </w:tc>
      <w:tc>
        <w:tcPr>
          <w:tcW w:w="564" w:type="dxa"/>
          <w:shd w:val="clear" w:color="auto" w:fill="auto"/>
          <w:noWrap/>
          <w:vAlign w:val="center"/>
        </w:tcPr>
        <w:p w14:paraId="33488469" w14:textId="4B0EB533" w:rsidR="00992922" w:rsidRPr="00900F1B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9</w:t>
          </w:r>
        </w:p>
      </w:tc>
      <w:tc>
        <w:tcPr>
          <w:tcW w:w="524" w:type="dxa"/>
          <w:shd w:val="clear" w:color="auto" w:fill="auto"/>
          <w:noWrap/>
          <w:vAlign w:val="center"/>
        </w:tcPr>
        <w:p w14:paraId="000C8BC9" w14:textId="54C0A48A" w:rsidR="00992922" w:rsidRPr="00656A2D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sz w:val="28"/>
              <w:szCs w:val="28"/>
              <w:highlight w:val="yellow"/>
              <w:lang w:eastAsia="en-CA"/>
            </w:rPr>
          </w:pPr>
          <w:r w:rsidRPr="001B67D0">
            <w:rPr>
              <w:rFonts w:ascii="Calibri" w:eastAsia="Times New Roman" w:hAnsi="Calibri" w:cs="Calibri"/>
              <w:sz w:val="28"/>
              <w:szCs w:val="28"/>
              <w:lang w:eastAsia="en-CA"/>
            </w:rPr>
            <w:t>10</w:t>
          </w:r>
        </w:p>
      </w:tc>
      <w:tc>
        <w:tcPr>
          <w:tcW w:w="537" w:type="dxa"/>
          <w:shd w:val="clear" w:color="auto" w:fill="auto"/>
          <w:noWrap/>
          <w:vAlign w:val="center"/>
        </w:tcPr>
        <w:p w14:paraId="7C5B571D" w14:textId="11D8A475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11</w:t>
          </w:r>
        </w:p>
      </w:tc>
      <w:tc>
        <w:tcPr>
          <w:tcW w:w="629" w:type="dxa"/>
          <w:shd w:val="clear" w:color="auto" w:fill="auto"/>
          <w:noWrap/>
          <w:vAlign w:val="center"/>
        </w:tcPr>
        <w:p w14:paraId="5729DD1C" w14:textId="44C30356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12</w:t>
          </w:r>
        </w:p>
      </w:tc>
    </w:tr>
    <w:tr w:rsidR="00992922" w:rsidRPr="00106BFD" w14:paraId="0E140CBA" w14:textId="77777777" w:rsidTr="003B17D5">
      <w:trPr>
        <w:trHeight w:val="342"/>
      </w:trPr>
      <w:tc>
        <w:tcPr>
          <w:tcW w:w="564" w:type="dxa"/>
          <w:shd w:val="clear" w:color="auto" w:fill="auto"/>
          <w:noWrap/>
          <w:vAlign w:val="center"/>
        </w:tcPr>
        <w:p w14:paraId="34B7929F" w14:textId="76B5535A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13</w:t>
          </w:r>
        </w:p>
      </w:tc>
      <w:tc>
        <w:tcPr>
          <w:tcW w:w="564" w:type="dxa"/>
          <w:shd w:val="clear" w:color="auto" w:fill="auto"/>
          <w:noWrap/>
          <w:vAlign w:val="center"/>
        </w:tcPr>
        <w:p w14:paraId="0180BB34" w14:textId="61AD825E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14</w:t>
          </w:r>
        </w:p>
      </w:tc>
      <w:tc>
        <w:tcPr>
          <w:tcW w:w="564" w:type="dxa"/>
          <w:shd w:val="clear" w:color="auto" w:fill="auto"/>
          <w:noWrap/>
          <w:vAlign w:val="center"/>
        </w:tcPr>
        <w:p w14:paraId="429A5A69" w14:textId="3D5041CD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15</w:t>
          </w:r>
        </w:p>
      </w:tc>
      <w:tc>
        <w:tcPr>
          <w:tcW w:w="564" w:type="dxa"/>
          <w:shd w:val="clear" w:color="auto" w:fill="auto"/>
          <w:noWrap/>
          <w:vAlign w:val="center"/>
        </w:tcPr>
        <w:p w14:paraId="368B418B" w14:textId="53D28AA8" w:rsidR="00992922" w:rsidRPr="00900F1B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16</w:t>
          </w:r>
        </w:p>
      </w:tc>
      <w:tc>
        <w:tcPr>
          <w:tcW w:w="524" w:type="dxa"/>
          <w:shd w:val="clear" w:color="auto" w:fill="auto"/>
          <w:noWrap/>
          <w:vAlign w:val="center"/>
        </w:tcPr>
        <w:p w14:paraId="175E36CF" w14:textId="55600A2C" w:rsidR="00992922" w:rsidRPr="00656A2D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sz w:val="28"/>
              <w:szCs w:val="28"/>
              <w:lang w:eastAsia="en-CA"/>
            </w:rPr>
          </w:pPr>
          <w:r w:rsidRPr="001B67D0">
            <w:rPr>
              <w:rFonts w:ascii="Calibri" w:eastAsia="Times New Roman" w:hAnsi="Calibri" w:cs="Calibri"/>
              <w:b/>
              <w:bCs/>
              <w:sz w:val="28"/>
              <w:szCs w:val="28"/>
              <w:highlight w:val="yellow"/>
              <w:lang w:eastAsia="en-CA"/>
            </w:rPr>
            <w:t>17</w:t>
          </w:r>
        </w:p>
      </w:tc>
      <w:tc>
        <w:tcPr>
          <w:tcW w:w="537" w:type="dxa"/>
          <w:shd w:val="clear" w:color="auto" w:fill="auto"/>
          <w:noWrap/>
          <w:vAlign w:val="center"/>
        </w:tcPr>
        <w:p w14:paraId="1469575A" w14:textId="399B7986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18</w:t>
          </w:r>
        </w:p>
      </w:tc>
      <w:tc>
        <w:tcPr>
          <w:tcW w:w="629" w:type="dxa"/>
          <w:shd w:val="clear" w:color="auto" w:fill="auto"/>
          <w:noWrap/>
          <w:vAlign w:val="center"/>
        </w:tcPr>
        <w:p w14:paraId="2848DB5B" w14:textId="22C12347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19</w:t>
          </w:r>
        </w:p>
      </w:tc>
    </w:tr>
    <w:tr w:rsidR="00992922" w:rsidRPr="00515E71" w14:paraId="00464CE8" w14:textId="77777777" w:rsidTr="003B17D5">
      <w:trPr>
        <w:trHeight w:val="342"/>
      </w:trPr>
      <w:tc>
        <w:tcPr>
          <w:tcW w:w="564" w:type="dxa"/>
          <w:shd w:val="clear" w:color="auto" w:fill="auto"/>
          <w:noWrap/>
          <w:vAlign w:val="center"/>
        </w:tcPr>
        <w:p w14:paraId="3238E6CE" w14:textId="6813D1EF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20</w:t>
          </w:r>
        </w:p>
      </w:tc>
      <w:tc>
        <w:tcPr>
          <w:tcW w:w="564" w:type="dxa"/>
          <w:shd w:val="clear" w:color="auto" w:fill="auto"/>
          <w:noWrap/>
          <w:vAlign w:val="center"/>
        </w:tcPr>
        <w:p w14:paraId="4BFB3F42" w14:textId="7EF46F05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21</w:t>
          </w:r>
        </w:p>
      </w:tc>
      <w:tc>
        <w:tcPr>
          <w:tcW w:w="564" w:type="dxa"/>
          <w:shd w:val="clear" w:color="auto" w:fill="auto"/>
          <w:noWrap/>
          <w:vAlign w:val="center"/>
        </w:tcPr>
        <w:p w14:paraId="00B69954" w14:textId="6BCCB6C5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22</w:t>
          </w:r>
        </w:p>
      </w:tc>
      <w:tc>
        <w:tcPr>
          <w:tcW w:w="564" w:type="dxa"/>
          <w:shd w:val="clear" w:color="auto" w:fill="auto"/>
          <w:noWrap/>
          <w:vAlign w:val="center"/>
        </w:tcPr>
        <w:p w14:paraId="7824D087" w14:textId="55E46E50" w:rsidR="00992922" w:rsidRPr="00900F1B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23</w:t>
          </w:r>
        </w:p>
      </w:tc>
      <w:tc>
        <w:tcPr>
          <w:tcW w:w="524" w:type="dxa"/>
          <w:shd w:val="clear" w:color="auto" w:fill="auto"/>
          <w:noWrap/>
          <w:vAlign w:val="center"/>
        </w:tcPr>
        <w:p w14:paraId="3760C0E8" w14:textId="4A756C7F" w:rsidR="00992922" w:rsidRPr="00656A2D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sz w:val="28"/>
              <w:szCs w:val="28"/>
              <w:highlight w:val="yellow"/>
              <w:lang w:eastAsia="en-CA"/>
            </w:rPr>
          </w:pPr>
          <w:r w:rsidRPr="001B67D0">
            <w:rPr>
              <w:rFonts w:ascii="Calibri" w:eastAsia="Times New Roman" w:hAnsi="Calibri" w:cs="Calibri"/>
              <w:sz w:val="28"/>
              <w:szCs w:val="28"/>
              <w:lang w:eastAsia="en-CA"/>
            </w:rPr>
            <w:t>24</w:t>
          </w:r>
        </w:p>
      </w:tc>
      <w:tc>
        <w:tcPr>
          <w:tcW w:w="537" w:type="dxa"/>
          <w:shd w:val="clear" w:color="auto" w:fill="auto"/>
          <w:noWrap/>
          <w:vAlign w:val="center"/>
        </w:tcPr>
        <w:p w14:paraId="15D55F06" w14:textId="6A9C82B1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25</w:t>
          </w:r>
        </w:p>
      </w:tc>
      <w:tc>
        <w:tcPr>
          <w:tcW w:w="629" w:type="dxa"/>
          <w:shd w:val="clear" w:color="auto" w:fill="auto"/>
          <w:noWrap/>
          <w:vAlign w:val="center"/>
        </w:tcPr>
        <w:p w14:paraId="35AB1B62" w14:textId="11117685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26</w:t>
          </w:r>
        </w:p>
      </w:tc>
    </w:tr>
    <w:tr w:rsidR="00992922" w:rsidRPr="00515E71" w14:paraId="38A7C7E9" w14:textId="77777777" w:rsidTr="003B17D5">
      <w:trPr>
        <w:trHeight w:val="342"/>
      </w:trPr>
      <w:tc>
        <w:tcPr>
          <w:tcW w:w="564" w:type="dxa"/>
          <w:shd w:val="clear" w:color="auto" w:fill="auto"/>
          <w:noWrap/>
          <w:vAlign w:val="center"/>
        </w:tcPr>
        <w:p w14:paraId="24010CA4" w14:textId="21D68AE5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27</w:t>
          </w:r>
        </w:p>
      </w:tc>
      <w:tc>
        <w:tcPr>
          <w:tcW w:w="564" w:type="dxa"/>
          <w:shd w:val="clear" w:color="auto" w:fill="auto"/>
          <w:noWrap/>
          <w:vAlign w:val="center"/>
        </w:tcPr>
        <w:p w14:paraId="574EB76F" w14:textId="651DF224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28</w:t>
          </w:r>
        </w:p>
      </w:tc>
      <w:tc>
        <w:tcPr>
          <w:tcW w:w="564" w:type="dxa"/>
          <w:shd w:val="clear" w:color="auto" w:fill="auto"/>
          <w:noWrap/>
          <w:vAlign w:val="center"/>
        </w:tcPr>
        <w:p w14:paraId="01E00CF9" w14:textId="34962C84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29</w:t>
          </w:r>
        </w:p>
      </w:tc>
      <w:tc>
        <w:tcPr>
          <w:tcW w:w="564" w:type="dxa"/>
          <w:shd w:val="clear" w:color="auto" w:fill="auto"/>
          <w:noWrap/>
          <w:vAlign w:val="center"/>
        </w:tcPr>
        <w:p w14:paraId="0B5E524D" w14:textId="4BA09749" w:rsidR="00992922" w:rsidRPr="00515E71" w:rsidRDefault="00012F85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  <w:t>30</w:t>
          </w:r>
        </w:p>
      </w:tc>
      <w:tc>
        <w:tcPr>
          <w:tcW w:w="524" w:type="dxa"/>
          <w:shd w:val="clear" w:color="auto" w:fill="auto"/>
          <w:noWrap/>
          <w:vAlign w:val="center"/>
        </w:tcPr>
        <w:p w14:paraId="3C87FD09" w14:textId="6BB4A31C" w:rsidR="00992922" w:rsidRPr="004C7442" w:rsidRDefault="00012F85" w:rsidP="00992922">
          <w:pPr>
            <w:spacing w:after="0" w:line="240" w:lineRule="auto"/>
            <w:rPr>
              <w:rFonts w:ascii="Calibri" w:eastAsia="Times New Roman" w:hAnsi="Calibri" w:cs="Calibri"/>
              <w:sz w:val="28"/>
              <w:szCs w:val="28"/>
              <w:lang w:eastAsia="en-CA"/>
            </w:rPr>
          </w:pPr>
          <w:r w:rsidRPr="001B67D0">
            <w:rPr>
              <w:rFonts w:ascii="Calibri" w:eastAsia="Times New Roman" w:hAnsi="Calibri" w:cs="Calibri"/>
              <w:sz w:val="28"/>
              <w:szCs w:val="28"/>
              <w:highlight w:val="yellow"/>
              <w:lang w:eastAsia="en-CA"/>
            </w:rPr>
            <w:t>31</w:t>
          </w:r>
        </w:p>
      </w:tc>
      <w:tc>
        <w:tcPr>
          <w:tcW w:w="537" w:type="dxa"/>
          <w:shd w:val="clear" w:color="auto" w:fill="auto"/>
          <w:noWrap/>
          <w:vAlign w:val="center"/>
        </w:tcPr>
        <w:p w14:paraId="4803216B" w14:textId="660A14C1" w:rsidR="00992922" w:rsidRPr="00515E71" w:rsidRDefault="00992922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</w:p>
      </w:tc>
      <w:tc>
        <w:tcPr>
          <w:tcW w:w="629" w:type="dxa"/>
          <w:shd w:val="clear" w:color="auto" w:fill="auto"/>
          <w:noWrap/>
          <w:vAlign w:val="center"/>
        </w:tcPr>
        <w:p w14:paraId="3B25EAA6" w14:textId="47C4DAC8" w:rsidR="00992922" w:rsidRPr="00515E71" w:rsidRDefault="00992922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</w:p>
      </w:tc>
    </w:tr>
    <w:tr w:rsidR="00992922" w:rsidRPr="00F17951" w14:paraId="5963A7D8" w14:textId="77777777" w:rsidTr="00012F85">
      <w:trPr>
        <w:trHeight w:val="65"/>
      </w:trPr>
      <w:tc>
        <w:tcPr>
          <w:tcW w:w="564" w:type="dxa"/>
          <w:shd w:val="clear" w:color="auto" w:fill="auto"/>
          <w:noWrap/>
          <w:vAlign w:val="center"/>
        </w:tcPr>
        <w:p w14:paraId="17ACF4D0" w14:textId="5D3EDB36" w:rsidR="003B17D5" w:rsidRDefault="003B17D5" w:rsidP="003B17D5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</w:p>
      </w:tc>
      <w:tc>
        <w:tcPr>
          <w:tcW w:w="564" w:type="dxa"/>
          <w:shd w:val="clear" w:color="auto" w:fill="auto"/>
          <w:noWrap/>
          <w:vAlign w:val="center"/>
        </w:tcPr>
        <w:p w14:paraId="613887C2" w14:textId="196C4A49" w:rsidR="003B17D5" w:rsidRDefault="003B17D5" w:rsidP="003B17D5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</w:p>
      </w:tc>
      <w:tc>
        <w:tcPr>
          <w:tcW w:w="564" w:type="dxa"/>
          <w:shd w:val="clear" w:color="auto" w:fill="auto"/>
          <w:noWrap/>
          <w:vAlign w:val="center"/>
        </w:tcPr>
        <w:p w14:paraId="50BD0028" w14:textId="77777777" w:rsidR="00992922" w:rsidRDefault="00992922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</w:p>
      </w:tc>
      <w:tc>
        <w:tcPr>
          <w:tcW w:w="564" w:type="dxa"/>
          <w:shd w:val="clear" w:color="auto" w:fill="auto"/>
          <w:noWrap/>
          <w:vAlign w:val="center"/>
        </w:tcPr>
        <w:p w14:paraId="7DBBE0D5" w14:textId="77777777" w:rsidR="00992922" w:rsidRDefault="00992922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</w:p>
      </w:tc>
      <w:tc>
        <w:tcPr>
          <w:tcW w:w="524" w:type="dxa"/>
          <w:shd w:val="clear" w:color="auto" w:fill="auto"/>
          <w:noWrap/>
          <w:vAlign w:val="center"/>
        </w:tcPr>
        <w:p w14:paraId="2BAD5792" w14:textId="77777777" w:rsidR="00992922" w:rsidRDefault="00992922" w:rsidP="00992922">
          <w:pPr>
            <w:spacing w:after="0" w:line="240" w:lineRule="auto"/>
            <w:rPr>
              <w:rFonts w:ascii="Calibri" w:eastAsia="Times New Roman" w:hAnsi="Calibri" w:cs="Calibri"/>
              <w:sz w:val="28"/>
              <w:szCs w:val="28"/>
              <w:lang w:eastAsia="en-CA"/>
            </w:rPr>
          </w:pPr>
        </w:p>
      </w:tc>
      <w:tc>
        <w:tcPr>
          <w:tcW w:w="537" w:type="dxa"/>
          <w:shd w:val="clear" w:color="auto" w:fill="auto"/>
          <w:noWrap/>
          <w:vAlign w:val="center"/>
        </w:tcPr>
        <w:p w14:paraId="3405502F" w14:textId="098C7D97" w:rsidR="00992922" w:rsidRDefault="00992922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</w:p>
      </w:tc>
      <w:tc>
        <w:tcPr>
          <w:tcW w:w="629" w:type="dxa"/>
          <w:shd w:val="clear" w:color="auto" w:fill="auto"/>
          <w:noWrap/>
          <w:vAlign w:val="center"/>
        </w:tcPr>
        <w:p w14:paraId="4AE1F43D" w14:textId="77777777" w:rsidR="00992922" w:rsidRDefault="00992922" w:rsidP="00992922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sz w:val="28"/>
              <w:szCs w:val="28"/>
              <w:lang w:eastAsia="en-CA"/>
            </w:rPr>
          </w:pPr>
        </w:p>
      </w:tc>
    </w:tr>
  </w:tbl>
  <w:p w14:paraId="251408E9" w14:textId="40D1C2CE" w:rsidR="002B3360" w:rsidRPr="00EF50AC" w:rsidRDefault="002B3360" w:rsidP="00DB7B66">
    <w:pPr>
      <w:rPr>
        <w:rFonts w:ascii="Arial Black" w:hAnsi="Arial Black"/>
        <w:b/>
        <w:bCs/>
        <w:sz w:val="36"/>
        <w:szCs w:val="36"/>
      </w:rPr>
    </w:pPr>
  </w:p>
  <w:p w14:paraId="0CA69F00" w14:textId="4D0E1C37" w:rsidR="002B3360" w:rsidRDefault="002B3360" w:rsidP="00853216">
    <w:pPr>
      <w:spacing w:line="240" w:lineRule="auto"/>
    </w:pPr>
  </w:p>
  <w:p w14:paraId="6F2E79FF" w14:textId="5735E758" w:rsidR="00FB2427" w:rsidRDefault="003D507B" w:rsidP="00DB7B66">
    <w:r>
      <w:rPr>
        <w:noProof/>
      </w:rPr>
      <w:drawing>
        <wp:inline distT="0" distB="0" distL="0" distR="0" wp14:anchorId="09A92B68" wp14:editId="39F2F020">
          <wp:extent cx="7143750" cy="6738938"/>
          <wp:effectExtent l="0" t="0" r="0" b="5080"/>
          <wp:docPr id="67" name="Picture 67" descr="Recycling symbol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cycling symbol - Wikip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0" cy="6738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D327A" w14:textId="77777777" w:rsidR="001B67D0" w:rsidRDefault="001B67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F563B"/>
    <w:multiLevelType w:val="hybridMultilevel"/>
    <w:tmpl w:val="FE0CD324"/>
    <w:lvl w:ilvl="0" w:tplc="0B4A9A9C">
      <w:start w:val="1"/>
      <w:numFmt w:val="lowerRoman"/>
      <w:lvlText w:val="(%1)"/>
      <w:lvlJc w:val="left"/>
      <w:pPr>
        <w:ind w:left="120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60" w:hanging="360"/>
      </w:pPr>
    </w:lvl>
    <w:lvl w:ilvl="2" w:tplc="1009001B" w:tentative="1">
      <w:start w:val="1"/>
      <w:numFmt w:val="lowerRoman"/>
      <w:lvlText w:val="%3."/>
      <w:lvlJc w:val="right"/>
      <w:pPr>
        <w:ind w:left="2280" w:hanging="180"/>
      </w:pPr>
    </w:lvl>
    <w:lvl w:ilvl="3" w:tplc="1009000F" w:tentative="1">
      <w:start w:val="1"/>
      <w:numFmt w:val="decimal"/>
      <w:lvlText w:val="%4."/>
      <w:lvlJc w:val="left"/>
      <w:pPr>
        <w:ind w:left="3000" w:hanging="360"/>
      </w:pPr>
    </w:lvl>
    <w:lvl w:ilvl="4" w:tplc="10090019" w:tentative="1">
      <w:start w:val="1"/>
      <w:numFmt w:val="lowerLetter"/>
      <w:lvlText w:val="%5."/>
      <w:lvlJc w:val="left"/>
      <w:pPr>
        <w:ind w:left="3720" w:hanging="360"/>
      </w:pPr>
    </w:lvl>
    <w:lvl w:ilvl="5" w:tplc="1009001B" w:tentative="1">
      <w:start w:val="1"/>
      <w:numFmt w:val="lowerRoman"/>
      <w:lvlText w:val="%6."/>
      <w:lvlJc w:val="right"/>
      <w:pPr>
        <w:ind w:left="4440" w:hanging="180"/>
      </w:pPr>
    </w:lvl>
    <w:lvl w:ilvl="6" w:tplc="1009000F" w:tentative="1">
      <w:start w:val="1"/>
      <w:numFmt w:val="decimal"/>
      <w:lvlText w:val="%7."/>
      <w:lvlJc w:val="left"/>
      <w:pPr>
        <w:ind w:left="5160" w:hanging="360"/>
      </w:pPr>
    </w:lvl>
    <w:lvl w:ilvl="7" w:tplc="10090019" w:tentative="1">
      <w:start w:val="1"/>
      <w:numFmt w:val="lowerLetter"/>
      <w:lvlText w:val="%8."/>
      <w:lvlJc w:val="left"/>
      <w:pPr>
        <w:ind w:left="5880" w:hanging="360"/>
      </w:pPr>
    </w:lvl>
    <w:lvl w:ilvl="8" w:tplc="10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17BA7A24"/>
    <w:multiLevelType w:val="hybridMultilevel"/>
    <w:tmpl w:val="14067E76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5C066EB"/>
    <w:multiLevelType w:val="hybridMultilevel"/>
    <w:tmpl w:val="E2264662"/>
    <w:lvl w:ilvl="0" w:tplc="10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4183101A"/>
    <w:multiLevelType w:val="hybridMultilevel"/>
    <w:tmpl w:val="00B8074A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F442C54"/>
    <w:multiLevelType w:val="multilevel"/>
    <w:tmpl w:val="9AF04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09211CD"/>
    <w:multiLevelType w:val="hybridMultilevel"/>
    <w:tmpl w:val="129A1F90"/>
    <w:lvl w:ilvl="0" w:tplc="D20A6876">
      <w:numFmt w:val="bullet"/>
      <w:lvlText w:val="-"/>
      <w:lvlJc w:val="left"/>
      <w:pPr>
        <w:ind w:left="420" w:hanging="360"/>
      </w:pPr>
      <w:rPr>
        <w:rFonts w:ascii="Franklin Gothic Book" w:eastAsiaTheme="minorEastAsia" w:hAnsi="Franklin Gothic 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628B3D3B"/>
    <w:multiLevelType w:val="hybridMultilevel"/>
    <w:tmpl w:val="F2CE62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761F0"/>
    <w:multiLevelType w:val="hybridMultilevel"/>
    <w:tmpl w:val="0492A0C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8462C8"/>
    <w:multiLevelType w:val="hybridMultilevel"/>
    <w:tmpl w:val="F006B796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D581C03"/>
    <w:multiLevelType w:val="hybridMultilevel"/>
    <w:tmpl w:val="42869830"/>
    <w:lvl w:ilvl="0" w:tplc="E926EC14"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C93F18"/>
    <w:multiLevelType w:val="hybridMultilevel"/>
    <w:tmpl w:val="7EE699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714DF7"/>
    <w:multiLevelType w:val="hybridMultilevel"/>
    <w:tmpl w:val="FB9072A4"/>
    <w:lvl w:ilvl="0" w:tplc="1832AAC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35417087">
    <w:abstractNumId w:val="11"/>
  </w:num>
  <w:num w:numId="2" w16cid:durableId="120849109">
    <w:abstractNumId w:val="10"/>
  </w:num>
  <w:num w:numId="3" w16cid:durableId="933709801">
    <w:abstractNumId w:val="6"/>
  </w:num>
  <w:num w:numId="4" w16cid:durableId="160048601">
    <w:abstractNumId w:val="4"/>
  </w:num>
  <w:num w:numId="5" w16cid:durableId="807665692">
    <w:abstractNumId w:val="7"/>
  </w:num>
  <w:num w:numId="6" w16cid:durableId="1539004194">
    <w:abstractNumId w:val="5"/>
  </w:num>
  <w:num w:numId="7" w16cid:durableId="203907441">
    <w:abstractNumId w:val="1"/>
  </w:num>
  <w:num w:numId="8" w16cid:durableId="1457529837">
    <w:abstractNumId w:val="3"/>
  </w:num>
  <w:num w:numId="9" w16cid:durableId="1309166966">
    <w:abstractNumId w:val="8"/>
  </w:num>
  <w:num w:numId="10" w16cid:durableId="1665160628">
    <w:abstractNumId w:val="2"/>
  </w:num>
  <w:num w:numId="11" w16cid:durableId="1789658561">
    <w:abstractNumId w:val="9"/>
  </w:num>
  <w:num w:numId="12" w16cid:durableId="903299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9D0"/>
    <w:rsid w:val="000010D1"/>
    <w:rsid w:val="00003143"/>
    <w:rsid w:val="00004752"/>
    <w:rsid w:val="000100D0"/>
    <w:rsid w:val="0001088B"/>
    <w:rsid w:val="00010C1C"/>
    <w:rsid w:val="000113F4"/>
    <w:rsid w:val="00012F85"/>
    <w:rsid w:val="0002786C"/>
    <w:rsid w:val="00063BCF"/>
    <w:rsid w:val="000C5F89"/>
    <w:rsid w:val="000D3951"/>
    <w:rsid w:val="000D64A0"/>
    <w:rsid w:val="00100428"/>
    <w:rsid w:val="001007C7"/>
    <w:rsid w:val="00106565"/>
    <w:rsid w:val="00106BFD"/>
    <w:rsid w:val="0010726A"/>
    <w:rsid w:val="00113F0C"/>
    <w:rsid w:val="00114883"/>
    <w:rsid w:val="00125238"/>
    <w:rsid w:val="001321A7"/>
    <w:rsid w:val="00141A9C"/>
    <w:rsid w:val="00146628"/>
    <w:rsid w:val="001721FD"/>
    <w:rsid w:val="00173B69"/>
    <w:rsid w:val="00173FBE"/>
    <w:rsid w:val="00183771"/>
    <w:rsid w:val="001A1903"/>
    <w:rsid w:val="001A4BAE"/>
    <w:rsid w:val="001B0E80"/>
    <w:rsid w:val="001B5F89"/>
    <w:rsid w:val="001B67D0"/>
    <w:rsid w:val="001C0E27"/>
    <w:rsid w:val="001C5C23"/>
    <w:rsid w:val="001D6B61"/>
    <w:rsid w:val="001F2B83"/>
    <w:rsid w:val="00203D98"/>
    <w:rsid w:val="00203DC9"/>
    <w:rsid w:val="00205C07"/>
    <w:rsid w:val="00216A1E"/>
    <w:rsid w:val="00221066"/>
    <w:rsid w:val="00225851"/>
    <w:rsid w:val="00230454"/>
    <w:rsid w:val="00231F79"/>
    <w:rsid w:val="00233525"/>
    <w:rsid w:val="002402E7"/>
    <w:rsid w:val="00250D13"/>
    <w:rsid w:val="0025402E"/>
    <w:rsid w:val="00255AF6"/>
    <w:rsid w:val="00270898"/>
    <w:rsid w:val="0027565B"/>
    <w:rsid w:val="00276F1B"/>
    <w:rsid w:val="00280016"/>
    <w:rsid w:val="00286EA4"/>
    <w:rsid w:val="002912D3"/>
    <w:rsid w:val="00294EF4"/>
    <w:rsid w:val="00294F5A"/>
    <w:rsid w:val="002A0F5F"/>
    <w:rsid w:val="002A1949"/>
    <w:rsid w:val="002B3360"/>
    <w:rsid w:val="002B6E68"/>
    <w:rsid w:val="002C2EE3"/>
    <w:rsid w:val="002D0930"/>
    <w:rsid w:val="002D1050"/>
    <w:rsid w:val="002D65A3"/>
    <w:rsid w:val="002E2D27"/>
    <w:rsid w:val="002E4F5A"/>
    <w:rsid w:val="002E64F6"/>
    <w:rsid w:val="002E6ADB"/>
    <w:rsid w:val="002F0DF2"/>
    <w:rsid w:val="0030187B"/>
    <w:rsid w:val="00310E65"/>
    <w:rsid w:val="00316557"/>
    <w:rsid w:val="00331144"/>
    <w:rsid w:val="00341E9E"/>
    <w:rsid w:val="003544AB"/>
    <w:rsid w:val="00356E3C"/>
    <w:rsid w:val="00366107"/>
    <w:rsid w:val="00366119"/>
    <w:rsid w:val="0036657E"/>
    <w:rsid w:val="00374AB1"/>
    <w:rsid w:val="00374DAA"/>
    <w:rsid w:val="003801DC"/>
    <w:rsid w:val="0038517A"/>
    <w:rsid w:val="003875C9"/>
    <w:rsid w:val="003928D1"/>
    <w:rsid w:val="003A00F8"/>
    <w:rsid w:val="003B17D5"/>
    <w:rsid w:val="003B1FC4"/>
    <w:rsid w:val="003C3A08"/>
    <w:rsid w:val="003C3DDC"/>
    <w:rsid w:val="003D1859"/>
    <w:rsid w:val="003D426D"/>
    <w:rsid w:val="003D4A30"/>
    <w:rsid w:val="003D507B"/>
    <w:rsid w:val="00403307"/>
    <w:rsid w:val="00404390"/>
    <w:rsid w:val="00411904"/>
    <w:rsid w:val="0041243B"/>
    <w:rsid w:val="00413A0D"/>
    <w:rsid w:val="00424CE1"/>
    <w:rsid w:val="00431ACD"/>
    <w:rsid w:val="004463CA"/>
    <w:rsid w:val="00447654"/>
    <w:rsid w:val="004501DE"/>
    <w:rsid w:val="00450F75"/>
    <w:rsid w:val="00460308"/>
    <w:rsid w:val="00462E78"/>
    <w:rsid w:val="00467FDA"/>
    <w:rsid w:val="004847A2"/>
    <w:rsid w:val="0048675F"/>
    <w:rsid w:val="00486BB8"/>
    <w:rsid w:val="00491B77"/>
    <w:rsid w:val="00496483"/>
    <w:rsid w:val="00497AAE"/>
    <w:rsid w:val="004A07CD"/>
    <w:rsid w:val="004A2B6D"/>
    <w:rsid w:val="004C0A9A"/>
    <w:rsid w:val="004C44D3"/>
    <w:rsid w:val="004C4622"/>
    <w:rsid w:val="004C4E7E"/>
    <w:rsid w:val="004C7442"/>
    <w:rsid w:val="004D0BD0"/>
    <w:rsid w:val="004D0E5E"/>
    <w:rsid w:val="004D335F"/>
    <w:rsid w:val="004D7A65"/>
    <w:rsid w:val="004D7E3A"/>
    <w:rsid w:val="004E1CB6"/>
    <w:rsid w:val="004E50F6"/>
    <w:rsid w:val="004E7A71"/>
    <w:rsid w:val="004F0200"/>
    <w:rsid w:val="004F08F6"/>
    <w:rsid w:val="00505AA4"/>
    <w:rsid w:val="00510ACC"/>
    <w:rsid w:val="00514CDB"/>
    <w:rsid w:val="00515E71"/>
    <w:rsid w:val="005162BE"/>
    <w:rsid w:val="005347D4"/>
    <w:rsid w:val="005456DD"/>
    <w:rsid w:val="0055671E"/>
    <w:rsid w:val="00562EC3"/>
    <w:rsid w:val="00562F2B"/>
    <w:rsid w:val="005714D7"/>
    <w:rsid w:val="00577DD0"/>
    <w:rsid w:val="0058091C"/>
    <w:rsid w:val="00581BE3"/>
    <w:rsid w:val="005833CA"/>
    <w:rsid w:val="005946F8"/>
    <w:rsid w:val="005952D4"/>
    <w:rsid w:val="005A4232"/>
    <w:rsid w:val="005B3D9B"/>
    <w:rsid w:val="005B7529"/>
    <w:rsid w:val="005C5C8F"/>
    <w:rsid w:val="005D1791"/>
    <w:rsid w:val="005D20CB"/>
    <w:rsid w:val="005D5B12"/>
    <w:rsid w:val="005E0F56"/>
    <w:rsid w:val="005E3279"/>
    <w:rsid w:val="005F7253"/>
    <w:rsid w:val="006072C3"/>
    <w:rsid w:val="00610E60"/>
    <w:rsid w:val="00613815"/>
    <w:rsid w:val="00615E3D"/>
    <w:rsid w:val="00626F81"/>
    <w:rsid w:val="0063319C"/>
    <w:rsid w:val="006413BD"/>
    <w:rsid w:val="00650473"/>
    <w:rsid w:val="00653736"/>
    <w:rsid w:val="00654F84"/>
    <w:rsid w:val="00656A2D"/>
    <w:rsid w:val="00676108"/>
    <w:rsid w:val="006A133C"/>
    <w:rsid w:val="006A2133"/>
    <w:rsid w:val="006A2F95"/>
    <w:rsid w:val="006B10AF"/>
    <w:rsid w:val="006B3034"/>
    <w:rsid w:val="006B3EA1"/>
    <w:rsid w:val="006C29E7"/>
    <w:rsid w:val="006C33B5"/>
    <w:rsid w:val="006D1957"/>
    <w:rsid w:val="006D2F28"/>
    <w:rsid w:val="007034EB"/>
    <w:rsid w:val="00712361"/>
    <w:rsid w:val="00720662"/>
    <w:rsid w:val="00727DD8"/>
    <w:rsid w:val="007300E8"/>
    <w:rsid w:val="00730127"/>
    <w:rsid w:val="00730325"/>
    <w:rsid w:val="00754F42"/>
    <w:rsid w:val="007569BB"/>
    <w:rsid w:val="00763A49"/>
    <w:rsid w:val="007702C9"/>
    <w:rsid w:val="00774FC4"/>
    <w:rsid w:val="00777D97"/>
    <w:rsid w:val="00783956"/>
    <w:rsid w:val="007917DC"/>
    <w:rsid w:val="00791838"/>
    <w:rsid w:val="007958A3"/>
    <w:rsid w:val="0079646D"/>
    <w:rsid w:val="00797F10"/>
    <w:rsid w:val="007C5724"/>
    <w:rsid w:val="007C5C12"/>
    <w:rsid w:val="007D0F81"/>
    <w:rsid w:val="007D630D"/>
    <w:rsid w:val="007E6B35"/>
    <w:rsid w:val="0080683F"/>
    <w:rsid w:val="008208D5"/>
    <w:rsid w:val="00822654"/>
    <w:rsid w:val="00827BFA"/>
    <w:rsid w:val="008342A0"/>
    <w:rsid w:val="00844127"/>
    <w:rsid w:val="00853216"/>
    <w:rsid w:val="00854622"/>
    <w:rsid w:val="00856DD9"/>
    <w:rsid w:val="008613FB"/>
    <w:rsid w:val="00872859"/>
    <w:rsid w:val="0087309B"/>
    <w:rsid w:val="00873356"/>
    <w:rsid w:val="00874D0E"/>
    <w:rsid w:val="00880A82"/>
    <w:rsid w:val="008811C9"/>
    <w:rsid w:val="008947BD"/>
    <w:rsid w:val="0089715D"/>
    <w:rsid w:val="008A73AA"/>
    <w:rsid w:val="008B0BFD"/>
    <w:rsid w:val="008D6D92"/>
    <w:rsid w:val="008E4762"/>
    <w:rsid w:val="008F68C8"/>
    <w:rsid w:val="008F7825"/>
    <w:rsid w:val="009001C3"/>
    <w:rsid w:val="00900F1B"/>
    <w:rsid w:val="00901DB3"/>
    <w:rsid w:val="00904440"/>
    <w:rsid w:val="0091485D"/>
    <w:rsid w:val="00920A9D"/>
    <w:rsid w:val="00934237"/>
    <w:rsid w:val="00934E8A"/>
    <w:rsid w:val="00940F0D"/>
    <w:rsid w:val="00942F54"/>
    <w:rsid w:val="009442DB"/>
    <w:rsid w:val="0095069D"/>
    <w:rsid w:val="00953160"/>
    <w:rsid w:val="009534F9"/>
    <w:rsid w:val="009545B6"/>
    <w:rsid w:val="009558B1"/>
    <w:rsid w:val="00992922"/>
    <w:rsid w:val="009A0E34"/>
    <w:rsid w:val="009B7AB1"/>
    <w:rsid w:val="009C0322"/>
    <w:rsid w:val="009C238B"/>
    <w:rsid w:val="009D1B8D"/>
    <w:rsid w:val="009D4FAD"/>
    <w:rsid w:val="009E0798"/>
    <w:rsid w:val="009E66AA"/>
    <w:rsid w:val="009E67E4"/>
    <w:rsid w:val="009F0238"/>
    <w:rsid w:val="00A034AE"/>
    <w:rsid w:val="00A10317"/>
    <w:rsid w:val="00A1133A"/>
    <w:rsid w:val="00A15415"/>
    <w:rsid w:val="00A166BC"/>
    <w:rsid w:val="00A20884"/>
    <w:rsid w:val="00A23F01"/>
    <w:rsid w:val="00A263DD"/>
    <w:rsid w:val="00A333EB"/>
    <w:rsid w:val="00A36606"/>
    <w:rsid w:val="00A450BB"/>
    <w:rsid w:val="00A54198"/>
    <w:rsid w:val="00A6443B"/>
    <w:rsid w:val="00A653C8"/>
    <w:rsid w:val="00A735FA"/>
    <w:rsid w:val="00A812E7"/>
    <w:rsid w:val="00A81699"/>
    <w:rsid w:val="00A922E7"/>
    <w:rsid w:val="00AA0411"/>
    <w:rsid w:val="00AA5453"/>
    <w:rsid w:val="00AB482B"/>
    <w:rsid w:val="00AD3544"/>
    <w:rsid w:val="00AD3753"/>
    <w:rsid w:val="00AE5832"/>
    <w:rsid w:val="00AE78AE"/>
    <w:rsid w:val="00AF2208"/>
    <w:rsid w:val="00AF2DBA"/>
    <w:rsid w:val="00AF5BDD"/>
    <w:rsid w:val="00B02AEE"/>
    <w:rsid w:val="00B05C3B"/>
    <w:rsid w:val="00B10855"/>
    <w:rsid w:val="00B16892"/>
    <w:rsid w:val="00B35252"/>
    <w:rsid w:val="00B41B2C"/>
    <w:rsid w:val="00B5042B"/>
    <w:rsid w:val="00B53AFF"/>
    <w:rsid w:val="00B718CB"/>
    <w:rsid w:val="00B84DA9"/>
    <w:rsid w:val="00B8597D"/>
    <w:rsid w:val="00B877F7"/>
    <w:rsid w:val="00B970C2"/>
    <w:rsid w:val="00B979F9"/>
    <w:rsid w:val="00BA2610"/>
    <w:rsid w:val="00BA2CDE"/>
    <w:rsid w:val="00BA5189"/>
    <w:rsid w:val="00BB26BB"/>
    <w:rsid w:val="00BC12BE"/>
    <w:rsid w:val="00BC14CA"/>
    <w:rsid w:val="00BC4C96"/>
    <w:rsid w:val="00BC5E62"/>
    <w:rsid w:val="00BD0F0E"/>
    <w:rsid w:val="00BD33D0"/>
    <w:rsid w:val="00BE19E1"/>
    <w:rsid w:val="00BE241F"/>
    <w:rsid w:val="00BE648F"/>
    <w:rsid w:val="00BF168B"/>
    <w:rsid w:val="00BF1A15"/>
    <w:rsid w:val="00C210E3"/>
    <w:rsid w:val="00C254D2"/>
    <w:rsid w:val="00C307B0"/>
    <w:rsid w:val="00C61C7E"/>
    <w:rsid w:val="00C774FC"/>
    <w:rsid w:val="00C80AF1"/>
    <w:rsid w:val="00C83F2D"/>
    <w:rsid w:val="00C90D66"/>
    <w:rsid w:val="00C910E0"/>
    <w:rsid w:val="00C93AF6"/>
    <w:rsid w:val="00C9695E"/>
    <w:rsid w:val="00CA091A"/>
    <w:rsid w:val="00CB6F1A"/>
    <w:rsid w:val="00CC36ED"/>
    <w:rsid w:val="00CD3D53"/>
    <w:rsid w:val="00CF3614"/>
    <w:rsid w:val="00CF3702"/>
    <w:rsid w:val="00CF4271"/>
    <w:rsid w:val="00CF4DAA"/>
    <w:rsid w:val="00D0585F"/>
    <w:rsid w:val="00D05D83"/>
    <w:rsid w:val="00D0609D"/>
    <w:rsid w:val="00D07E98"/>
    <w:rsid w:val="00D11DDC"/>
    <w:rsid w:val="00D31457"/>
    <w:rsid w:val="00D315CB"/>
    <w:rsid w:val="00D32697"/>
    <w:rsid w:val="00D36FEA"/>
    <w:rsid w:val="00D42B5C"/>
    <w:rsid w:val="00D45AB1"/>
    <w:rsid w:val="00D51D5F"/>
    <w:rsid w:val="00D551BA"/>
    <w:rsid w:val="00D57C38"/>
    <w:rsid w:val="00D637DF"/>
    <w:rsid w:val="00D64228"/>
    <w:rsid w:val="00D71176"/>
    <w:rsid w:val="00D752B7"/>
    <w:rsid w:val="00D761C9"/>
    <w:rsid w:val="00D8312B"/>
    <w:rsid w:val="00D86651"/>
    <w:rsid w:val="00D87205"/>
    <w:rsid w:val="00D91AF0"/>
    <w:rsid w:val="00D931DF"/>
    <w:rsid w:val="00D97EA9"/>
    <w:rsid w:val="00DA416F"/>
    <w:rsid w:val="00DA4865"/>
    <w:rsid w:val="00DA61C9"/>
    <w:rsid w:val="00DB07A3"/>
    <w:rsid w:val="00DB7B66"/>
    <w:rsid w:val="00E01A2B"/>
    <w:rsid w:val="00E05A7F"/>
    <w:rsid w:val="00E110EC"/>
    <w:rsid w:val="00E15F6D"/>
    <w:rsid w:val="00E2401D"/>
    <w:rsid w:val="00E2430A"/>
    <w:rsid w:val="00E30A44"/>
    <w:rsid w:val="00E341AE"/>
    <w:rsid w:val="00E513BB"/>
    <w:rsid w:val="00E52042"/>
    <w:rsid w:val="00E658C0"/>
    <w:rsid w:val="00E701EC"/>
    <w:rsid w:val="00E77483"/>
    <w:rsid w:val="00E87784"/>
    <w:rsid w:val="00E914A5"/>
    <w:rsid w:val="00E92874"/>
    <w:rsid w:val="00E9425B"/>
    <w:rsid w:val="00E9479D"/>
    <w:rsid w:val="00EA40B9"/>
    <w:rsid w:val="00EA74D7"/>
    <w:rsid w:val="00EB7E50"/>
    <w:rsid w:val="00ED0ADF"/>
    <w:rsid w:val="00EE060B"/>
    <w:rsid w:val="00EE19DF"/>
    <w:rsid w:val="00EE60B0"/>
    <w:rsid w:val="00EF50AC"/>
    <w:rsid w:val="00EF69D0"/>
    <w:rsid w:val="00F023EB"/>
    <w:rsid w:val="00F024DA"/>
    <w:rsid w:val="00F07220"/>
    <w:rsid w:val="00F1012E"/>
    <w:rsid w:val="00F11197"/>
    <w:rsid w:val="00F125F8"/>
    <w:rsid w:val="00F13DDD"/>
    <w:rsid w:val="00F1400D"/>
    <w:rsid w:val="00F158DE"/>
    <w:rsid w:val="00F17951"/>
    <w:rsid w:val="00F224E8"/>
    <w:rsid w:val="00F4714C"/>
    <w:rsid w:val="00F538C3"/>
    <w:rsid w:val="00F5573F"/>
    <w:rsid w:val="00F56185"/>
    <w:rsid w:val="00F562A5"/>
    <w:rsid w:val="00F576EF"/>
    <w:rsid w:val="00F6314D"/>
    <w:rsid w:val="00F7075F"/>
    <w:rsid w:val="00F7160F"/>
    <w:rsid w:val="00F724E3"/>
    <w:rsid w:val="00F747F9"/>
    <w:rsid w:val="00F80BC8"/>
    <w:rsid w:val="00F8488B"/>
    <w:rsid w:val="00F84B3F"/>
    <w:rsid w:val="00F91449"/>
    <w:rsid w:val="00FA0333"/>
    <w:rsid w:val="00FA6266"/>
    <w:rsid w:val="00FA78F1"/>
    <w:rsid w:val="00FB2427"/>
    <w:rsid w:val="00FC2DEC"/>
    <w:rsid w:val="00FC3E56"/>
    <w:rsid w:val="00FD11F1"/>
    <w:rsid w:val="00FD517A"/>
    <w:rsid w:val="00FE0B10"/>
    <w:rsid w:val="00FE4F17"/>
    <w:rsid w:val="00FF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85AB9A"/>
  <w15:chartTrackingRefBased/>
  <w15:docId w15:val="{FA598D12-A85B-45F4-BE17-6558005CB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B35"/>
  </w:style>
  <w:style w:type="paragraph" w:styleId="Heading1">
    <w:name w:val="heading 1"/>
    <w:basedOn w:val="Normal"/>
    <w:next w:val="Normal"/>
    <w:link w:val="Heading1Char"/>
    <w:uiPriority w:val="9"/>
    <w:qFormat/>
    <w:rsid w:val="00C93AF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3AF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3AF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3AF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3AF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3AF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3AF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3AF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3AF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2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427"/>
  </w:style>
  <w:style w:type="paragraph" w:styleId="Footer">
    <w:name w:val="footer"/>
    <w:basedOn w:val="Normal"/>
    <w:link w:val="FooterChar"/>
    <w:uiPriority w:val="99"/>
    <w:unhideWhenUsed/>
    <w:rsid w:val="00FB2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427"/>
  </w:style>
  <w:style w:type="character" w:customStyle="1" w:styleId="Heading1Char">
    <w:name w:val="Heading 1 Char"/>
    <w:basedOn w:val="DefaultParagraphFont"/>
    <w:link w:val="Heading1"/>
    <w:uiPriority w:val="9"/>
    <w:rsid w:val="00C93AF6"/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3AF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3AF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3AF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3AF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3AF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3AF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3AF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3AF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3AF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93AF6"/>
    <w:pPr>
      <w:pBdr>
        <w:top w:val="single" w:sz="6" w:space="8" w:color="297FD5" w:themeColor="accent3"/>
        <w:bottom w:val="single" w:sz="6" w:space="8" w:color="297FD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242852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93AF6"/>
    <w:rPr>
      <w:rFonts w:asciiTheme="majorHAnsi" w:eastAsiaTheme="majorEastAsia" w:hAnsiTheme="majorHAnsi" w:cstheme="majorBidi"/>
      <w:caps/>
      <w:color w:val="242852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3AF6"/>
    <w:pPr>
      <w:numPr>
        <w:ilvl w:val="1"/>
      </w:numPr>
      <w:jc w:val="center"/>
    </w:pPr>
    <w:rPr>
      <w:color w:val="242852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3AF6"/>
    <w:rPr>
      <w:color w:val="242852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C93AF6"/>
    <w:rPr>
      <w:b/>
      <w:bCs/>
    </w:rPr>
  </w:style>
  <w:style w:type="character" w:styleId="Emphasis">
    <w:name w:val="Emphasis"/>
    <w:basedOn w:val="DefaultParagraphFont"/>
    <w:uiPriority w:val="20"/>
    <w:qFormat/>
    <w:rsid w:val="00C93AF6"/>
    <w:rPr>
      <w:i/>
      <w:iCs/>
      <w:color w:val="000000" w:themeColor="text1"/>
    </w:rPr>
  </w:style>
  <w:style w:type="paragraph" w:styleId="NoSpacing">
    <w:name w:val="No Spacing"/>
    <w:uiPriority w:val="1"/>
    <w:qFormat/>
    <w:rsid w:val="00C93AF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93AF6"/>
    <w:pPr>
      <w:spacing w:before="160"/>
      <w:ind w:left="720" w:right="720"/>
      <w:jc w:val="center"/>
    </w:pPr>
    <w:rPr>
      <w:i/>
      <w:iCs/>
      <w:color w:val="1E5E9F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93AF6"/>
    <w:rPr>
      <w:i/>
      <w:iCs/>
      <w:color w:val="1E5E9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3AF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74C80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3AF6"/>
    <w:rPr>
      <w:rFonts w:asciiTheme="majorHAnsi" w:eastAsiaTheme="majorEastAsia" w:hAnsiTheme="majorHAnsi" w:cstheme="majorBidi"/>
      <w:caps/>
      <w:color w:val="374C80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93AF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93AF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C93AF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93AF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C93AF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93AF6"/>
    <w:pPr>
      <w:outlineLvl w:val="9"/>
    </w:pPr>
  </w:style>
  <w:style w:type="table" w:styleId="TableGrid">
    <w:name w:val="Table Grid"/>
    <w:basedOn w:val="TableNormal"/>
    <w:uiPriority w:val="39"/>
    <w:rsid w:val="00B41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3279"/>
    <w:rPr>
      <w:color w:val="9454C3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321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81BE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C2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8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5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039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6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768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2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3356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9645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3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4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7278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8657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0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801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7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549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497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87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2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033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Bill%20Inserts\Newsletters\Monthly%20Newsletter.dotx" TargetMode="External"/></Relationships>
</file>

<file path=word/theme/theme1.xml><?xml version="1.0" encoding="utf-8"?>
<a:theme xmlns:a="http://schemas.openxmlformats.org/drawingml/2006/main" name="Facet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>
    <a:txDef>
      <a:spPr>
        <a:solidFill>
          <a:schemeClr val="accent5">
            <a:lumMod val="40000"/>
            <a:lumOff val="60000"/>
          </a:schemeClr>
        </a:solidFill>
        <a:ln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Monthly Newsletter</Template>
  <TotalTime>13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Admin Donnelly</cp:lastModifiedBy>
  <cp:revision>5</cp:revision>
  <cp:lastPrinted>2025-07-02T16:09:00Z</cp:lastPrinted>
  <dcterms:created xsi:type="dcterms:W3CDTF">2025-07-02T16:11:00Z</dcterms:created>
  <dcterms:modified xsi:type="dcterms:W3CDTF">2025-07-07T14:58:00Z</dcterms:modified>
</cp:coreProperties>
</file>